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28"/>
      </w:tblGrid>
      <w:tr w:rsidR="0043342F" w:rsidRPr="0043342F" w14:paraId="039EEDB5" w14:textId="77777777">
        <w:tc>
          <w:tcPr>
            <w:tcW w:w="12928" w:type="dxa"/>
            <w:shd w:val="clear" w:color="auto" w:fill="auto"/>
          </w:tcPr>
          <w:p w14:paraId="74232713" w14:textId="77777777" w:rsidR="00D049BB" w:rsidRPr="0043342F" w:rsidRDefault="00D049BB" w:rsidP="004F7D35">
            <w:pPr>
              <w:kinsoku w:val="0"/>
              <w:overflowPunct w:val="0"/>
              <w:autoSpaceDE w:val="0"/>
              <w:autoSpaceDN w:val="0"/>
              <w:snapToGrid w:val="0"/>
              <w:spacing w:afterLines="100" w:after="360"/>
              <w:rPr>
                <w:rFonts w:eastAsia="標楷體"/>
                <w:b/>
                <w:sz w:val="28"/>
              </w:rPr>
            </w:pPr>
            <w:r w:rsidRPr="0043342F">
              <w:rPr>
                <w:rFonts w:eastAsia="標楷體" w:hAnsi="新細明體" w:hint="eastAsia"/>
                <w:b/>
                <w:sz w:val="28"/>
              </w:rPr>
              <w:t>臺北市立瑠公國中</w:t>
            </w:r>
            <w:r w:rsidR="00A23BCA" w:rsidRPr="0043342F">
              <w:rPr>
                <w:rFonts w:eastAsia="標楷體" w:hint="eastAsia"/>
                <w:b/>
                <w:sz w:val="28"/>
              </w:rPr>
              <w:t>10</w:t>
            </w:r>
            <w:r w:rsidR="00A75022" w:rsidRPr="0043342F">
              <w:rPr>
                <w:rFonts w:eastAsia="標楷體" w:hint="eastAsia"/>
                <w:b/>
                <w:sz w:val="28"/>
              </w:rPr>
              <w:t>7</w:t>
            </w:r>
            <w:r w:rsidRPr="0043342F">
              <w:rPr>
                <w:rFonts w:eastAsia="標楷體" w:hAnsi="新細明體" w:hint="eastAsia"/>
                <w:b/>
                <w:sz w:val="28"/>
              </w:rPr>
              <w:t>學年度</w:t>
            </w:r>
            <w:r w:rsidR="002723C4" w:rsidRPr="0043342F">
              <w:rPr>
                <w:rFonts w:eastAsia="標楷體" w:hAnsi="新細明體" w:hint="eastAsia"/>
                <w:b/>
                <w:sz w:val="28"/>
              </w:rPr>
              <w:t>下</w:t>
            </w:r>
            <w:r w:rsidRPr="0043342F">
              <w:rPr>
                <w:rFonts w:eastAsia="標楷體" w:hAnsi="新細明體" w:hint="eastAsia"/>
                <w:b/>
                <w:sz w:val="28"/>
              </w:rPr>
              <w:t>學期生物科第</w:t>
            </w:r>
            <w:r w:rsidR="00FE2B15" w:rsidRPr="0043342F">
              <w:rPr>
                <w:rFonts w:eastAsia="標楷體" w:hAnsi="新細明體" w:hint="eastAsia"/>
                <w:b/>
                <w:sz w:val="28"/>
              </w:rPr>
              <w:t>三</w:t>
            </w:r>
            <w:r w:rsidRPr="0043342F">
              <w:rPr>
                <w:rFonts w:eastAsia="標楷體" w:hAnsi="新細明體" w:hint="eastAsia"/>
                <w:b/>
                <w:sz w:val="28"/>
              </w:rPr>
              <w:t>次定期考查</w:t>
            </w:r>
            <w:r w:rsidRPr="0043342F">
              <w:rPr>
                <w:rFonts w:eastAsia="標楷體"/>
                <w:b/>
                <w:sz w:val="28"/>
              </w:rPr>
              <w:t xml:space="preserve"> </w:t>
            </w:r>
            <w:r w:rsidR="00A23BCA" w:rsidRPr="0043342F">
              <w:rPr>
                <w:rFonts w:eastAsia="標楷體" w:hint="eastAsia"/>
                <w:b/>
                <w:sz w:val="28"/>
              </w:rPr>
              <w:t xml:space="preserve"> </w:t>
            </w:r>
            <w:r w:rsidR="00A23BCA" w:rsidRPr="0043342F">
              <w:rPr>
                <w:rFonts w:eastAsia="標楷體" w:hint="eastAsia"/>
                <w:b/>
                <w:sz w:val="28"/>
                <w:u w:val="single"/>
              </w:rPr>
              <w:t xml:space="preserve"> </w:t>
            </w:r>
            <w:r w:rsidR="002723C4" w:rsidRPr="0043342F">
              <w:rPr>
                <w:rFonts w:eastAsia="標楷體" w:hint="eastAsia"/>
                <w:b/>
                <w:sz w:val="28"/>
                <w:u w:val="single"/>
              </w:rPr>
              <w:t>七</w:t>
            </w:r>
            <w:r w:rsidR="002723C4" w:rsidRPr="0043342F">
              <w:rPr>
                <w:rFonts w:eastAsia="標楷體" w:hint="eastAsia"/>
                <w:b/>
                <w:sz w:val="28"/>
                <w:u w:val="single"/>
              </w:rPr>
              <w:t xml:space="preserve"> </w:t>
            </w:r>
            <w:r w:rsidRPr="0043342F">
              <w:rPr>
                <w:rFonts w:eastAsia="標楷體" w:hAnsi="新細明體"/>
                <w:b/>
                <w:sz w:val="28"/>
              </w:rPr>
              <w:t>年</w:t>
            </w:r>
            <w:r w:rsidRPr="0043342F">
              <w:rPr>
                <w:rFonts w:eastAsia="標楷體"/>
                <w:b/>
                <w:sz w:val="28"/>
              </w:rPr>
              <w:t xml:space="preserve"> ___</w:t>
            </w:r>
            <w:r w:rsidRPr="0043342F">
              <w:rPr>
                <w:rFonts w:eastAsia="標楷體" w:hAnsi="新細明體"/>
                <w:b/>
                <w:sz w:val="28"/>
              </w:rPr>
              <w:t>班</w:t>
            </w:r>
            <w:r w:rsidRPr="0043342F">
              <w:rPr>
                <w:rFonts w:eastAsia="標楷體"/>
                <w:b/>
                <w:sz w:val="28"/>
              </w:rPr>
              <w:t xml:space="preserve"> </w:t>
            </w:r>
            <w:r w:rsidRPr="0043342F">
              <w:rPr>
                <w:rFonts w:eastAsia="標楷體" w:hAnsi="新細明體"/>
                <w:b/>
                <w:sz w:val="28"/>
              </w:rPr>
              <w:t>座號：</w:t>
            </w:r>
            <w:r w:rsidRPr="0043342F">
              <w:rPr>
                <w:rFonts w:eastAsia="標楷體"/>
                <w:b/>
                <w:sz w:val="28"/>
              </w:rPr>
              <w:t xml:space="preserve">___ </w:t>
            </w:r>
            <w:r w:rsidRPr="0043342F">
              <w:rPr>
                <w:rFonts w:eastAsia="標楷體" w:hAnsi="新細明體"/>
                <w:b/>
                <w:sz w:val="28"/>
              </w:rPr>
              <w:t>姓名：</w:t>
            </w:r>
            <w:r w:rsidRPr="0043342F">
              <w:rPr>
                <w:rFonts w:eastAsia="標楷體"/>
                <w:b/>
                <w:sz w:val="28"/>
              </w:rPr>
              <w:t>__________</w:t>
            </w:r>
          </w:p>
        </w:tc>
      </w:tr>
    </w:tbl>
    <w:p w14:paraId="0311D827" w14:textId="77777777" w:rsidR="00D049BB" w:rsidRPr="0043342F" w:rsidRDefault="00D049BB" w:rsidP="00D049BB">
      <w:pPr>
        <w:kinsoku w:val="0"/>
        <w:overflowPunct w:val="0"/>
        <w:autoSpaceDE w:val="0"/>
        <w:autoSpaceDN w:val="0"/>
        <w:snapToGrid w:val="0"/>
        <w:rPr>
          <w:rFonts w:ascii="新細明體" w:eastAsia="標楷體" w:hAnsi="新細明體"/>
          <w:b/>
          <w:sz w:val="28"/>
        </w:rPr>
        <w:sectPr w:rsidR="00D049BB" w:rsidRPr="0043342F" w:rsidSect="00D049BB">
          <w:footerReference w:type="default" r:id="rId7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14:paraId="5E9E07C3" w14:textId="77777777" w:rsidR="004F7D35" w:rsidRPr="0043342F" w:rsidRDefault="004F7D35" w:rsidP="004F7D35">
      <w:pPr>
        <w:pStyle w:val="a6"/>
        <w:spacing w:afterLines="50" w:after="180"/>
        <w:jc w:val="both"/>
        <w:textAlignment w:val="baseline"/>
        <w:rPr>
          <w:rFonts w:ascii="標楷體" w:eastAsia="標楷體"/>
        </w:rPr>
      </w:pPr>
      <w:r w:rsidRPr="0043342F">
        <w:rPr>
          <w:rFonts w:ascii="新細明體" w:eastAsia="標楷體" w:hAnsi="新細明體" w:hint="eastAsia"/>
          <w:b/>
          <w:sz w:val="28"/>
        </w:rPr>
        <w:t>壹、選擇題</w:t>
      </w:r>
      <w:r w:rsidRPr="0043342F">
        <w:rPr>
          <w:rFonts w:ascii="新細明體" w:eastAsia="標楷體" w:hAnsi="新細明體" w:hint="eastAsia"/>
          <w:b/>
          <w:sz w:val="28"/>
        </w:rPr>
        <w:t>(</w:t>
      </w:r>
      <w:r w:rsidRPr="0043342F">
        <w:rPr>
          <w:rFonts w:ascii="新細明體" w:eastAsia="標楷體" w:hAnsi="新細明體" w:hint="eastAsia"/>
          <w:b/>
          <w:sz w:val="28"/>
        </w:rPr>
        <w:t>每題</w:t>
      </w:r>
      <w:r w:rsidRPr="0043342F">
        <w:rPr>
          <w:rFonts w:ascii="新細明體" w:eastAsia="標楷體" w:hAnsi="新細明體" w:hint="eastAsia"/>
          <w:b/>
          <w:sz w:val="28"/>
        </w:rPr>
        <w:t>2</w:t>
      </w:r>
      <w:r w:rsidR="00303BF8" w:rsidRPr="0043342F">
        <w:rPr>
          <w:rFonts w:ascii="新細明體" w:eastAsia="標楷體" w:hAnsi="新細明體" w:hint="eastAsia"/>
          <w:b/>
          <w:sz w:val="28"/>
        </w:rPr>
        <w:t>.5</w:t>
      </w:r>
      <w:r w:rsidRPr="0043342F">
        <w:rPr>
          <w:rFonts w:ascii="新細明體" w:eastAsia="標楷體" w:hAnsi="新細明體" w:hint="eastAsia"/>
          <w:b/>
          <w:sz w:val="28"/>
        </w:rPr>
        <w:t>分，共</w:t>
      </w:r>
      <w:r w:rsidRPr="0043342F">
        <w:rPr>
          <w:rFonts w:ascii="新細明體" w:eastAsia="標楷體" w:hAnsi="新細明體" w:hint="eastAsia"/>
          <w:b/>
          <w:sz w:val="28"/>
        </w:rPr>
        <w:t>100</w:t>
      </w:r>
      <w:r w:rsidRPr="0043342F">
        <w:rPr>
          <w:rFonts w:ascii="新細明體" w:eastAsia="標楷體" w:hAnsi="新細明體" w:hint="eastAsia"/>
          <w:b/>
          <w:sz w:val="28"/>
        </w:rPr>
        <w:t>分</w:t>
      </w:r>
      <w:r w:rsidRPr="0043342F">
        <w:rPr>
          <w:rFonts w:ascii="新細明體" w:eastAsia="標楷體" w:hAnsi="新細明體" w:hint="eastAsia"/>
          <w:b/>
          <w:sz w:val="28"/>
        </w:rPr>
        <w:t>)</w:t>
      </w:r>
    </w:p>
    <w:p w14:paraId="6F9CBB80" w14:textId="39E8C2B7" w:rsidR="00A8404B" w:rsidRPr="0043342F" w:rsidRDefault="00B567CE" w:rsidP="004B20B3">
      <w:pPr>
        <w:pStyle w:val="a6"/>
        <w:numPr>
          <w:ilvl w:val="0"/>
          <w:numId w:val="19"/>
        </w:numPr>
        <w:spacing w:afterLines="50" w:after="180"/>
        <w:textAlignment w:val="baseline"/>
        <w:rPr>
          <w:rFonts w:ascii="標楷體" w:eastAsia="標楷體"/>
          <w:b/>
        </w:rPr>
      </w:pPr>
      <w:r>
        <w:rPr>
          <w:b/>
          <w:noProof/>
        </w:rPr>
        <w:object w:dxaOrig="1440" w:dyaOrig="1440" w14:anchorId="5A04C8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49.5pt;margin-top:2.5pt;width:68.9pt;height:124.85pt;z-index:251659264">
            <v:imagedata r:id="rId8" o:title=""/>
            <w10:wrap type="square" side="left"/>
          </v:shape>
          <o:OLEObject Type="Embed" ProgID="PI3.Image" ShapeID="_x0000_s1034" DrawAspect="Content" ObjectID="_1622894142" r:id="rId9"/>
        </w:object>
      </w:r>
      <w:r w:rsidR="00A8404B" w:rsidRPr="0043342F">
        <w:rPr>
          <w:rFonts w:ascii="標楷體" w:eastAsia="標楷體" w:hint="eastAsia"/>
          <w:b/>
          <w:u w:val="single"/>
        </w:rPr>
        <w:t>小琦</w:t>
      </w:r>
      <w:r w:rsidR="00A8404B" w:rsidRPr="0043342F">
        <w:rPr>
          <w:rFonts w:ascii="標楷體" w:eastAsia="標楷體" w:hint="eastAsia"/>
          <w:b/>
        </w:rPr>
        <w:t>到</w:t>
      </w:r>
      <w:r w:rsidR="00A8404B" w:rsidRPr="0043342F">
        <w:rPr>
          <w:rFonts w:ascii="標楷體" w:eastAsia="標楷體" w:hint="eastAsia"/>
          <w:b/>
          <w:u w:val="single"/>
        </w:rPr>
        <w:t>虎山溪</w:t>
      </w:r>
      <w:r w:rsidR="00A8404B" w:rsidRPr="0043342F">
        <w:rPr>
          <w:rFonts w:ascii="標楷體" w:eastAsia="標楷體" w:hint="eastAsia"/>
          <w:b/>
        </w:rPr>
        <w:t>進行野外實地考查，他在溪邊發現一株植物如右圖所示。請依提示回答下列</w:t>
      </w:r>
      <w:r w:rsidR="00BD61AE" w:rsidRPr="0043342F">
        <w:rPr>
          <w:rFonts w:ascii="標楷體" w:eastAsia="標楷體" w:hint="eastAsia"/>
          <w:b/>
        </w:rPr>
        <w:t>第</w:t>
      </w:r>
      <w:r w:rsidR="00A8404B" w:rsidRPr="0043342F">
        <w:rPr>
          <w:rFonts w:ascii="標楷體" w:eastAsia="標楷體" w:hint="eastAsia"/>
          <w:b/>
        </w:rPr>
        <w:t>1</w:t>
      </w:r>
      <w:r w:rsidR="008F24F6">
        <w:rPr>
          <w:rFonts w:ascii="標楷體" w:eastAsia="標楷體" w:hint="eastAsia"/>
          <w:b/>
        </w:rPr>
        <w:t>~</w:t>
      </w:r>
      <w:r w:rsidR="00A8404B" w:rsidRPr="0043342F">
        <w:rPr>
          <w:rFonts w:ascii="標楷體" w:eastAsia="標楷體" w:hint="eastAsia"/>
          <w:b/>
        </w:rPr>
        <w:t>3題。</w:t>
      </w:r>
    </w:p>
    <w:p w14:paraId="6AD21169" w14:textId="77777777" w:rsidR="00E4618B" w:rsidRPr="0043342F" w:rsidRDefault="00E4618B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="00A8404B" w:rsidRPr="0043342F">
        <w:rPr>
          <w:rFonts w:ascii="標楷體" w:eastAsia="標楷體" w:hint="eastAsia"/>
        </w:rPr>
        <w:t>根據這株植物的特徵判斷，它應該為下列哪一種植物？</w:t>
      </w:r>
      <w:r w:rsidR="00A8404B" w:rsidRPr="0043342F">
        <w:rPr>
          <w:rFonts w:ascii="標楷體" w:eastAsia="標楷體"/>
        </w:rPr>
        <w:br/>
      </w:r>
      <w:r w:rsidR="00A8404B" w:rsidRPr="0043342F">
        <w:rPr>
          <w:rFonts w:ascii="標楷體" w:eastAsia="標楷體" w:hint="eastAsia"/>
        </w:rPr>
        <w:t>(A)蕨類植物</w:t>
      </w:r>
      <w:r w:rsidR="00A8404B" w:rsidRPr="0043342F">
        <w:rPr>
          <w:rFonts w:ascii="標楷體" w:eastAsia="標楷體" w:hint="eastAsia"/>
        </w:rPr>
        <w:br/>
        <w:t>(B)蘚苔植物</w:t>
      </w:r>
      <w:r w:rsidR="00A8404B" w:rsidRPr="0043342F">
        <w:rPr>
          <w:rFonts w:ascii="標楷體" w:eastAsia="標楷體"/>
        </w:rPr>
        <w:br/>
      </w:r>
      <w:r w:rsidR="00A8404B" w:rsidRPr="0043342F">
        <w:rPr>
          <w:rFonts w:ascii="標楷體" w:eastAsia="標楷體" w:hint="eastAsia"/>
        </w:rPr>
        <w:t>(C)被子植物</w:t>
      </w:r>
      <w:r w:rsidR="00A8404B" w:rsidRPr="0043342F">
        <w:rPr>
          <w:rFonts w:ascii="標楷體" w:eastAsia="標楷體" w:hint="eastAsia"/>
        </w:rPr>
        <w:br/>
        <w:t>(D)裸子植物。</w:t>
      </w:r>
    </w:p>
    <w:p w14:paraId="17F2E95A" w14:textId="4AF89E82" w:rsidR="00A8404B" w:rsidRPr="0043342F" w:rsidRDefault="00A8404B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這株植物</w:t>
      </w:r>
      <w:r w:rsidRPr="0043342F">
        <w:rPr>
          <w:rFonts w:ascii="標楷體" w:eastAsia="標楷體" w:hint="eastAsia"/>
          <w:b/>
          <w:u w:val="double"/>
        </w:rPr>
        <w:t>缺乏</w:t>
      </w:r>
      <w:r w:rsidRPr="0043342F">
        <w:rPr>
          <w:rFonts w:ascii="標楷體" w:eastAsia="標楷體" w:hint="eastAsia"/>
        </w:rPr>
        <w:t>下列哪一種構造？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(A)孢子</w:t>
      </w:r>
      <w:r w:rsidRPr="0043342F">
        <w:rPr>
          <w:rFonts w:ascii="標楷體" w:eastAsia="標楷體" w:hint="eastAsia"/>
        </w:rPr>
        <w:br/>
        <w:t>(B)葉子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(C)種子</w:t>
      </w:r>
      <w:r w:rsidRPr="0043342F">
        <w:rPr>
          <w:rFonts w:ascii="標楷體" w:eastAsia="標楷體" w:hint="eastAsia"/>
        </w:rPr>
        <w:br/>
        <w:t>(D)維管束</w:t>
      </w:r>
      <w:r w:rsidR="00990511" w:rsidRPr="0043342F">
        <w:rPr>
          <w:rFonts w:ascii="標楷體" w:eastAsia="標楷體" w:hint="eastAsia"/>
        </w:rPr>
        <w:t>。</w:t>
      </w:r>
    </w:p>
    <w:p w14:paraId="5CEECD14" w14:textId="77777777" w:rsidR="00A8404B" w:rsidRPr="0043342F" w:rsidRDefault="00A8404B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依據植物的分類，下列哪一種植物與這株植物的關係較為接近？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(A)銀杏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(B)臺灣水韭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(C)</w:t>
      </w:r>
      <w:r w:rsidR="00ED3866" w:rsidRPr="0043342F">
        <w:rPr>
          <w:rFonts w:ascii="標楷體" w:eastAsia="標楷體" w:hint="eastAsia"/>
        </w:rPr>
        <w:t>土馬騌</w:t>
      </w:r>
      <w:r w:rsidR="00ED3866" w:rsidRPr="0043342F">
        <w:rPr>
          <w:rFonts w:ascii="標楷體" w:eastAsia="標楷體"/>
        </w:rPr>
        <w:br/>
      </w:r>
      <w:r w:rsidR="00ED3866" w:rsidRPr="0043342F">
        <w:rPr>
          <w:rFonts w:ascii="標楷體" w:eastAsia="標楷體" w:hint="eastAsia"/>
        </w:rPr>
        <w:t>(D)紅檜</w:t>
      </w:r>
      <w:r w:rsidR="00990511" w:rsidRPr="0043342F">
        <w:rPr>
          <w:rFonts w:ascii="標楷體" w:eastAsia="標楷體" w:hint="eastAsia"/>
        </w:rPr>
        <w:t>。</w:t>
      </w:r>
    </w:p>
    <w:p w14:paraId="503E589F" w14:textId="77777777" w:rsidR="00A75022" w:rsidRPr="0043342F" w:rsidRDefault="00990511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noProof/>
        </w:rPr>
        <w:drawing>
          <wp:anchor distT="0" distB="0" distL="114300" distR="114300" simplePos="0" relativeHeight="251657728" behindDoc="0" locked="0" layoutInCell="1" allowOverlap="1" wp14:anchorId="0F2C06BE" wp14:editId="34C99A98">
            <wp:simplePos x="0" y="0"/>
            <wp:positionH relativeFrom="column">
              <wp:posOffset>2541270</wp:posOffset>
            </wp:positionH>
            <wp:positionV relativeFrom="paragraph">
              <wp:posOffset>1289628</wp:posOffset>
            </wp:positionV>
            <wp:extent cx="1480185" cy="1417955"/>
            <wp:effectExtent l="0" t="0" r="0" b="0"/>
            <wp:wrapSquare wrapText="left"/>
            <wp:docPr id="1" name="圖片 1" descr="ãæç¹ªæ¡è±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æç¹ªæ¡è±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022" w:rsidRPr="0043342F">
        <w:rPr>
          <w:rFonts w:ascii="標楷體" w:eastAsia="標楷體"/>
        </w:rPr>
        <w:t>（  ）</w:t>
      </w:r>
      <w:r w:rsidR="0046231D" w:rsidRPr="0043342F">
        <w:rPr>
          <w:rFonts w:ascii="標楷體" w:eastAsia="標楷體" w:hint="eastAsia"/>
        </w:rPr>
        <w:t>下列哪一種植物</w:t>
      </w:r>
      <w:r w:rsidR="0046231D" w:rsidRPr="0043342F">
        <w:rPr>
          <w:rFonts w:ascii="標楷體" w:eastAsia="標楷體" w:hint="eastAsia"/>
          <w:b/>
          <w:u w:val="double"/>
        </w:rPr>
        <w:t>不具有</w:t>
      </w:r>
      <w:r w:rsidR="00A75022" w:rsidRPr="0043342F">
        <w:rPr>
          <w:rFonts w:ascii="標楷體" w:eastAsia="標楷體" w:hint="eastAsia"/>
        </w:rPr>
        <w:t>維管束</w:t>
      </w:r>
      <w:r w:rsidR="0046231D" w:rsidRPr="0043342F">
        <w:rPr>
          <w:rFonts w:ascii="標楷體" w:eastAsia="標楷體" w:hint="eastAsia"/>
        </w:rPr>
        <w:t>，也</w:t>
      </w:r>
      <w:r w:rsidR="0046231D" w:rsidRPr="0043342F">
        <w:rPr>
          <w:rFonts w:ascii="標楷體" w:eastAsia="標楷體" w:hint="eastAsia"/>
          <w:b/>
          <w:u w:val="double"/>
        </w:rPr>
        <w:t>沒有</w:t>
      </w:r>
      <w:r w:rsidR="0046231D" w:rsidRPr="0043342F">
        <w:rPr>
          <w:rFonts w:ascii="標楷體" w:eastAsia="標楷體" w:hint="eastAsia"/>
        </w:rPr>
        <w:t>真正的根、莖、葉</w:t>
      </w:r>
      <w:r w:rsidR="00A75022" w:rsidRPr="0043342F">
        <w:rPr>
          <w:rFonts w:ascii="標楷體" w:eastAsia="標楷體" w:hint="eastAsia"/>
        </w:rPr>
        <w:t>？</w:t>
      </w:r>
      <w:r w:rsidR="00A75022" w:rsidRPr="0043342F">
        <w:rPr>
          <w:rFonts w:ascii="標楷體" w:eastAsia="標楷體"/>
        </w:rPr>
        <w:br/>
      </w:r>
      <w:r w:rsidR="00A75022" w:rsidRPr="0043342F">
        <w:rPr>
          <w:rFonts w:ascii="標楷體" w:eastAsia="標楷體" w:hint="eastAsia"/>
        </w:rPr>
        <w:t xml:space="preserve">(A)裸子植物　</w:t>
      </w:r>
      <w:r w:rsidR="00A75022" w:rsidRPr="0043342F">
        <w:rPr>
          <w:rFonts w:ascii="標楷體" w:eastAsia="標楷體"/>
        </w:rPr>
        <w:br/>
      </w:r>
      <w:r w:rsidR="00A75022" w:rsidRPr="0043342F">
        <w:rPr>
          <w:rFonts w:ascii="標楷體" w:eastAsia="標楷體" w:hint="eastAsia"/>
        </w:rPr>
        <w:t>(B)</w:t>
      </w:r>
      <w:r w:rsidR="0046231D" w:rsidRPr="0043342F">
        <w:rPr>
          <w:rFonts w:ascii="標楷體" w:eastAsia="標楷體" w:hint="eastAsia"/>
        </w:rPr>
        <w:t>蘚苔植物</w:t>
      </w:r>
      <w:r w:rsidR="00A75022" w:rsidRPr="0043342F">
        <w:rPr>
          <w:rFonts w:ascii="標楷體" w:eastAsia="標楷體" w:hint="eastAsia"/>
        </w:rPr>
        <w:t xml:space="preserve">　</w:t>
      </w:r>
      <w:r w:rsidR="00A75022" w:rsidRPr="0043342F">
        <w:rPr>
          <w:rFonts w:ascii="標楷體" w:eastAsia="標楷體"/>
        </w:rPr>
        <w:br/>
      </w:r>
      <w:r w:rsidR="00A75022" w:rsidRPr="0043342F">
        <w:rPr>
          <w:rFonts w:ascii="標楷體" w:eastAsia="標楷體" w:hint="eastAsia"/>
        </w:rPr>
        <w:t>(C)</w:t>
      </w:r>
      <w:r w:rsidR="0046231D" w:rsidRPr="0043342F">
        <w:rPr>
          <w:rFonts w:ascii="標楷體" w:eastAsia="標楷體" w:hint="eastAsia"/>
        </w:rPr>
        <w:t>被子植物</w:t>
      </w:r>
      <w:r w:rsidR="00A75022" w:rsidRPr="0043342F">
        <w:rPr>
          <w:rFonts w:ascii="標楷體" w:eastAsia="標楷體"/>
        </w:rPr>
        <w:br/>
      </w:r>
      <w:r w:rsidR="00A75022" w:rsidRPr="0043342F">
        <w:rPr>
          <w:rFonts w:ascii="標楷體" w:eastAsia="標楷體" w:hint="eastAsia"/>
        </w:rPr>
        <w:t>(D)蕨類植物。</w:t>
      </w:r>
    </w:p>
    <w:p w14:paraId="02DABC3C" w14:textId="78F78CF8" w:rsidR="0046231D" w:rsidRPr="0043342F" w:rsidRDefault="0046231D" w:rsidP="004B20B3">
      <w:pPr>
        <w:pStyle w:val="a6"/>
        <w:numPr>
          <w:ilvl w:val="0"/>
          <w:numId w:val="19"/>
        </w:numPr>
        <w:spacing w:afterLines="50" w:after="180"/>
        <w:textAlignment w:val="baseline"/>
        <w:rPr>
          <w:rFonts w:ascii="標楷體" w:eastAsia="標楷體"/>
          <w:b/>
        </w:rPr>
      </w:pPr>
      <w:r w:rsidRPr="0043342F">
        <w:rPr>
          <w:rFonts w:ascii="標楷體" w:eastAsia="標楷體" w:hint="eastAsia"/>
          <w:b/>
        </w:rPr>
        <w:t>每年的四、五月是油桐的開花季節，</w:t>
      </w:r>
      <w:r w:rsidRPr="0043342F">
        <w:rPr>
          <w:rFonts w:ascii="標楷體" w:eastAsia="標楷體" w:hint="eastAsia"/>
          <w:b/>
          <w:u w:val="single"/>
        </w:rPr>
        <w:t>臺灣</w:t>
      </w:r>
      <w:r w:rsidRPr="0043342F">
        <w:rPr>
          <w:rFonts w:ascii="標楷體" w:eastAsia="標楷體" w:hint="eastAsia"/>
          <w:b/>
        </w:rPr>
        <w:t>各地都有</w:t>
      </w:r>
      <w:r w:rsidR="00990511" w:rsidRPr="0043342F">
        <w:rPr>
          <w:rFonts w:ascii="標楷體" w:eastAsia="標楷體" w:hint="eastAsia"/>
          <w:b/>
        </w:rPr>
        <w:t>舉辦</w:t>
      </w:r>
      <w:r w:rsidRPr="0043342F">
        <w:rPr>
          <w:rFonts w:ascii="標楷體" w:eastAsia="標楷體" w:hint="eastAsia"/>
          <w:b/>
        </w:rPr>
        <w:t>相關的桐花季活動。右圖是民國100年</w:t>
      </w:r>
      <w:r w:rsidRPr="0043342F">
        <w:rPr>
          <w:rFonts w:ascii="標楷體" w:eastAsia="標楷體" w:hint="eastAsia"/>
          <w:b/>
          <w:u w:val="single"/>
        </w:rPr>
        <w:t>新竹</w:t>
      </w:r>
      <w:r w:rsidRPr="0043342F">
        <w:rPr>
          <w:rFonts w:ascii="標楷體" w:eastAsia="標楷體" w:hint="eastAsia"/>
          <w:b/>
        </w:rPr>
        <w:t>的紀念郵戳</w:t>
      </w:r>
      <w:r w:rsidR="00990511" w:rsidRPr="0043342F">
        <w:rPr>
          <w:rFonts w:ascii="標楷體" w:eastAsia="標楷體" w:hint="eastAsia"/>
          <w:b/>
        </w:rPr>
        <w:t>，其中就有美麗的油桐花</w:t>
      </w:r>
      <w:r w:rsidRPr="0043342F">
        <w:rPr>
          <w:rFonts w:ascii="標楷體" w:eastAsia="標楷體" w:hint="eastAsia"/>
          <w:b/>
        </w:rPr>
        <w:t>。</w:t>
      </w:r>
      <w:r w:rsidR="00990511" w:rsidRPr="0043342F">
        <w:rPr>
          <w:rFonts w:ascii="標楷體" w:eastAsia="標楷體" w:hint="eastAsia"/>
          <w:b/>
        </w:rPr>
        <w:t>請參考油桐花的圖像，回答下列</w:t>
      </w:r>
      <w:r w:rsidR="00BD61AE" w:rsidRPr="0043342F">
        <w:rPr>
          <w:rFonts w:ascii="標楷體" w:eastAsia="標楷體" w:hint="eastAsia"/>
          <w:b/>
        </w:rPr>
        <w:t>第</w:t>
      </w:r>
      <w:r w:rsidR="00990511" w:rsidRPr="0043342F">
        <w:rPr>
          <w:rFonts w:ascii="標楷體" w:eastAsia="標楷體" w:hint="eastAsia"/>
          <w:b/>
        </w:rPr>
        <w:t>5</w:t>
      </w:r>
      <w:r w:rsidR="008F24F6">
        <w:rPr>
          <w:rFonts w:ascii="標楷體" w:eastAsia="標楷體" w:hint="eastAsia"/>
          <w:b/>
        </w:rPr>
        <w:t>~</w:t>
      </w:r>
      <w:r w:rsidR="00990511" w:rsidRPr="0043342F">
        <w:rPr>
          <w:rFonts w:ascii="標楷體" w:eastAsia="標楷體" w:hint="eastAsia"/>
          <w:b/>
        </w:rPr>
        <w:t>6題：</w:t>
      </w:r>
    </w:p>
    <w:p w14:paraId="1C73EF90" w14:textId="77777777" w:rsidR="00990511" w:rsidRPr="0043342F" w:rsidRDefault="00990511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根據圖中所示，油桐應屬於下列哪一種植物？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(A)裸子植物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(B)單子葉植物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(C)蕨類植物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(D)雙子葉植物。</w:t>
      </w:r>
    </w:p>
    <w:p w14:paraId="26BA2FC6" w14:textId="77777777" w:rsidR="00A75022" w:rsidRPr="0043342F" w:rsidRDefault="00A75022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下列</w:t>
      </w:r>
      <w:r w:rsidR="00990511" w:rsidRPr="0043342F">
        <w:rPr>
          <w:rFonts w:ascii="標楷體" w:eastAsia="標楷體" w:hint="eastAsia"/>
        </w:rPr>
        <w:t>有關油桐的</w:t>
      </w:r>
      <w:r w:rsidRPr="0043342F">
        <w:rPr>
          <w:rFonts w:ascii="標楷體" w:eastAsia="標楷體" w:hint="eastAsia"/>
        </w:rPr>
        <w:t>敘述何者正確？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(A)</w:t>
      </w:r>
      <w:r w:rsidR="00990511" w:rsidRPr="0043342F">
        <w:rPr>
          <w:rFonts w:ascii="標楷體" w:eastAsia="標楷體" w:hint="eastAsia"/>
        </w:rPr>
        <w:t>莖部的</w:t>
      </w:r>
      <w:r w:rsidRPr="0043342F">
        <w:rPr>
          <w:rFonts w:ascii="標楷體" w:eastAsia="標楷體" w:hint="eastAsia"/>
        </w:rPr>
        <w:t>維管束</w:t>
      </w:r>
      <w:r w:rsidR="00990511" w:rsidRPr="0043342F">
        <w:rPr>
          <w:rFonts w:ascii="標楷體" w:eastAsia="標楷體" w:hint="eastAsia"/>
        </w:rPr>
        <w:t>呈</w:t>
      </w:r>
      <w:r w:rsidRPr="0043342F">
        <w:rPr>
          <w:rFonts w:ascii="標楷體" w:eastAsia="標楷體" w:hint="eastAsia"/>
        </w:rPr>
        <w:t xml:space="preserve">散狀排列　</w:t>
      </w:r>
      <w:r w:rsidRPr="0043342F">
        <w:rPr>
          <w:rFonts w:ascii="標楷體" w:eastAsia="標楷體"/>
        </w:rPr>
        <w:br/>
      </w:r>
      <w:r w:rsidR="00990511" w:rsidRPr="0043342F">
        <w:rPr>
          <w:rFonts w:ascii="標楷體" w:eastAsia="標楷體" w:hint="eastAsia"/>
        </w:rPr>
        <w:t xml:space="preserve">(B)種子只有一枚子葉　</w:t>
      </w:r>
      <w:r w:rsidR="00990511" w:rsidRPr="0043342F">
        <w:rPr>
          <w:rFonts w:ascii="標楷體" w:eastAsia="標楷體"/>
        </w:rPr>
        <w:br/>
      </w:r>
      <w:r w:rsidR="00990511" w:rsidRPr="0043342F">
        <w:rPr>
          <w:rFonts w:ascii="標楷體" w:eastAsia="標楷體" w:hint="eastAsia"/>
        </w:rPr>
        <w:t xml:space="preserve">(C)根部呈軸根系　</w:t>
      </w:r>
      <w:r w:rsidR="00990511" w:rsidRPr="0043342F">
        <w:rPr>
          <w:rFonts w:ascii="標楷體" w:eastAsia="標楷體"/>
        </w:rPr>
        <w:br/>
      </w:r>
      <w:r w:rsidR="00990511" w:rsidRPr="0043342F">
        <w:rPr>
          <w:rFonts w:ascii="標楷體" w:eastAsia="標楷體" w:hint="eastAsia"/>
        </w:rPr>
        <w:t>(</w:t>
      </w:r>
      <w:r w:rsidR="00990511" w:rsidRPr="0043342F">
        <w:rPr>
          <w:rFonts w:ascii="標楷體" w:eastAsia="標楷體"/>
        </w:rPr>
        <w:t>D</w:t>
      </w:r>
      <w:r w:rsidR="00990511" w:rsidRPr="0043342F">
        <w:rPr>
          <w:rFonts w:ascii="標楷體" w:eastAsia="標楷體" w:hint="eastAsia"/>
        </w:rPr>
        <w:t>)具有平行的葉脈。</w:t>
      </w:r>
    </w:p>
    <w:p w14:paraId="4FC77BD9" w14:textId="10412194" w:rsidR="00BD61AE" w:rsidRPr="0043342F" w:rsidRDefault="00BD61AE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下列有關蘚苔植物的敘述，何者正確？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(A)具有真正的根、莖、葉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(B)可利用種子繁殖後代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(C)具有維管束運輸水和養分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(D)外表有角質層，以防止水分過度散失</w:t>
      </w:r>
      <w:r w:rsidR="00FD0B62" w:rsidRPr="0043342F">
        <w:rPr>
          <w:rFonts w:ascii="標楷體" w:eastAsia="標楷體" w:hint="eastAsia"/>
        </w:rPr>
        <w:t>。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/>
        </w:rPr>
        <w:br/>
      </w:r>
    </w:p>
    <w:p w14:paraId="32E70129" w14:textId="77777777" w:rsidR="00BD61AE" w:rsidRPr="0043342F" w:rsidRDefault="00BD61AE" w:rsidP="004B20B3">
      <w:pPr>
        <w:pStyle w:val="a6"/>
        <w:numPr>
          <w:ilvl w:val="0"/>
          <w:numId w:val="19"/>
        </w:numPr>
        <w:spacing w:afterLines="50" w:after="180"/>
        <w:textAlignment w:val="baseline"/>
        <w:rPr>
          <w:rFonts w:ascii="標楷體" w:eastAsia="標楷體"/>
          <w:b/>
          <w:u w:val="single"/>
        </w:rPr>
      </w:pPr>
      <w:r w:rsidRPr="0043342F">
        <w:rPr>
          <w:rFonts w:ascii="標楷體" w:eastAsia="標楷體" w:hint="eastAsia"/>
          <w:b/>
          <w:u w:val="single"/>
        </w:rPr>
        <w:t>小琦</w:t>
      </w:r>
      <w:r w:rsidRPr="0043342F">
        <w:rPr>
          <w:rFonts w:ascii="標楷體" w:eastAsia="標楷體" w:hint="eastAsia"/>
          <w:b/>
        </w:rPr>
        <w:t>在</w:t>
      </w:r>
      <w:r w:rsidRPr="0043342F">
        <w:rPr>
          <w:rFonts w:ascii="標楷體" w:eastAsia="標楷體" w:hint="eastAsia"/>
          <w:b/>
          <w:u w:val="single"/>
        </w:rPr>
        <w:t>虎山溪</w:t>
      </w:r>
      <w:r w:rsidRPr="0043342F">
        <w:rPr>
          <w:rFonts w:ascii="標楷體" w:eastAsia="標楷體" w:hint="eastAsia"/>
          <w:b/>
        </w:rPr>
        <w:t>進行野外實地考查後，他找到了甲～丁四種生物，並將這四種生物的特徵紀錄如下表，請依表中所繪的圖像及特徵回答下列第8~9題：</w:t>
      </w:r>
      <w:r w:rsidRPr="0043342F">
        <w:rPr>
          <w:rFonts w:ascii="標楷體" w:eastAsia="標楷體" w:hint="eastAsia"/>
          <w:noProof/>
        </w:rPr>
        <w:drawing>
          <wp:inline distT="0" distB="0" distL="0" distR="0" wp14:anchorId="7CFA0B5F" wp14:editId="353C8AAB">
            <wp:extent cx="2584450" cy="930275"/>
            <wp:effectExtent l="19050" t="0" r="6350" b="0"/>
            <wp:docPr id="25" name="圖片 4" descr="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2446C0" w14:textId="77777777" w:rsidR="00A75022" w:rsidRPr="0043342F" w:rsidRDefault="00A75022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="00DF6BDE" w:rsidRPr="0043342F">
        <w:rPr>
          <w:rFonts w:ascii="標楷體" w:eastAsia="標楷體" w:hint="eastAsia"/>
        </w:rPr>
        <w:t>哪一種生物在自然界中扮演的角色不是「生產者」</w:t>
      </w:r>
      <w:r w:rsidRPr="0043342F">
        <w:rPr>
          <w:rFonts w:ascii="標楷體" w:eastAsia="標楷體" w:hint="eastAsia"/>
        </w:rPr>
        <w:t>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(A)</w:t>
      </w:r>
      <w:r w:rsidR="00DF6BDE" w:rsidRPr="0043342F">
        <w:rPr>
          <w:rFonts w:ascii="標楷體" w:eastAsia="標楷體" w:hint="eastAsia"/>
        </w:rPr>
        <w:t>甲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(B)</w:t>
      </w:r>
      <w:r w:rsidR="00DF6BDE" w:rsidRPr="0043342F">
        <w:rPr>
          <w:rFonts w:ascii="標楷體" w:eastAsia="標楷體" w:hint="eastAsia"/>
        </w:rPr>
        <w:t>乙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(C)</w:t>
      </w:r>
      <w:r w:rsidR="00DF6BDE" w:rsidRPr="0043342F">
        <w:rPr>
          <w:rFonts w:ascii="標楷體" w:eastAsia="標楷體" w:hint="eastAsia"/>
        </w:rPr>
        <w:t>丙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(D)</w:t>
      </w:r>
      <w:r w:rsidR="00DF6BDE" w:rsidRPr="0043342F">
        <w:rPr>
          <w:rFonts w:ascii="標楷體" w:eastAsia="標楷體" w:hint="eastAsia"/>
        </w:rPr>
        <w:t>丁</w:t>
      </w:r>
      <w:r w:rsidRPr="0043342F">
        <w:rPr>
          <w:rFonts w:ascii="標楷體" w:eastAsia="標楷體" w:hint="eastAsia"/>
        </w:rPr>
        <w:t>。</w:t>
      </w:r>
    </w:p>
    <w:p w14:paraId="01BB312F" w14:textId="77777777" w:rsidR="00A75022" w:rsidRPr="0043342F" w:rsidRDefault="00B567CE" w:rsidP="004B20B3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>
        <w:rPr>
          <w:noProof/>
        </w:rPr>
        <w:object w:dxaOrig="1440" w:dyaOrig="1440" w14:anchorId="0712CDE3">
          <v:shape id="_x0000_s1036" type="#_x0000_t75" style="position:absolute;left:0;text-align:left;margin-left:189pt;margin-top:1.4pt;width:122.3pt;height:77.75pt;z-index:251660288;mso-position-horizontal-relative:text;mso-position-vertical-relative:text">
            <v:imagedata r:id="rId12" o:title=""/>
            <w10:wrap type="square" side="left"/>
          </v:shape>
          <o:OLEObject Type="Embed" ProgID="PI3.Image" ShapeID="_x0000_s1036" DrawAspect="Content" ObjectID="_1622894143" r:id="rId13"/>
        </w:object>
      </w:r>
      <w:r w:rsidR="00A75022" w:rsidRPr="0043342F">
        <w:rPr>
          <w:rFonts w:ascii="標楷體" w:eastAsia="標楷體"/>
        </w:rPr>
        <w:t>（  ）</w:t>
      </w:r>
      <w:r w:rsidR="00E5536D" w:rsidRPr="0043342F">
        <w:rPr>
          <w:rFonts w:ascii="標楷體" w:eastAsia="標楷體" w:hint="eastAsia"/>
        </w:rPr>
        <w:t>哪一種生物在右圖的檢索表中可歸類為第</w:t>
      </w:r>
      <w:r w:rsidR="00E5536D" w:rsidRPr="0043342F">
        <w:rPr>
          <w:rFonts w:ascii="標楷體" w:eastAsia="標楷體" w:hint="eastAsia"/>
          <w:spacing w:val="-40"/>
        </w:rPr>
        <w:t>III</w:t>
      </w:r>
      <w:r w:rsidR="00E5536D" w:rsidRPr="0043342F">
        <w:rPr>
          <w:rFonts w:ascii="標楷體" w:eastAsia="標楷體" w:hint="eastAsia"/>
        </w:rPr>
        <w:t>類？</w:t>
      </w:r>
      <w:r w:rsidR="00E5536D" w:rsidRPr="0043342F">
        <w:rPr>
          <w:rFonts w:ascii="標楷體" w:eastAsia="標楷體"/>
        </w:rPr>
        <w:t xml:space="preserve"> </w:t>
      </w:r>
      <w:r w:rsidR="00A75022" w:rsidRPr="0043342F">
        <w:rPr>
          <w:rFonts w:ascii="標楷體" w:eastAsia="標楷體"/>
        </w:rPr>
        <w:br/>
      </w:r>
      <w:r w:rsidR="00E5536D" w:rsidRPr="0043342F">
        <w:rPr>
          <w:rFonts w:ascii="標楷體" w:eastAsia="標楷體" w:hint="eastAsia"/>
        </w:rPr>
        <w:t xml:space="preserve">(A)甲　</w:t>
      </w:r>
      <w:r w:rsidR="00E5536D" w:rsidRPr="0043342F">
        <w:rPr>
          <w:rFonts w:ascii="標楷體" w:eastAsia="標楷體"/>
        </w:rPr>
        <w:br/>
      </w:r>
      <w:r w:rsidR="00E5536D" w:rsidRPr="0043342F">
        <w:rPr>
          <w:rFonts w:ascii="標楷體" w:eastAsia="標楷體" w:hint="eastAsia"/>
        </w:rPr>
        <w:t xml:space="preserve">(B)乙　</w:t>
      </w:r>
      <w:r w:rsidR="00E5536D" w:rsidRPr="0043342F">
        <w:rPr>
          <w:rFonts w:ascii="標楷體" w:eastAsia="標楷體"/>
        </w:rPr>
        <w:br/>
      </w:r>
      <w:r w:rsidR="00E5536D" w:rsidRPr="0043342F">
        <w:rPr>
          <w:rFonts w:ascii="標楷體" w:eastAsia="標楷體" w:hint="eastAsia"/>
        </w:rPr>
        <w:t xml:space="preserve">(C)丙　</w:t>
      </w:r>
      <w:r w:rsidR="00E5536D" w:rsidRPr="0043342F">
        <w:rPr>
          <w:rFonts w:ascii="標楷體" w:eastAsia="標楷體"/>
        </w:rPr>
        <w:br/>
      </w:r>
      <w:r w:rsidR="00E5536D" w:rsidRPr="0043342F">
        <w:rPr>
          <w:rFonts w:ascii="標楷體" w:eastAsia="標楷體" w:hint="eastAsia"/>
        </w:rPr>
        <w:t>(D)丁。</w:t>
      </w:r>
    </w:p>
    <w:p w14:paraId="055A8E1A" w14:textId="77777777" w:rsidR="00004006" w:rsidRPr="0043342F" w:rsidRDefault="00004006" w:rsidP="004B20B3">
      <w:pPr>
        <w:pStyle w:val="a6"/>
        <w:numPr>
          <w:ilvl w:val="0"/>
          <w:numId w:val="19"/>
        </w:numPr>
        <w:spacing w:afterLines="50" w:after="180"/>
        <w:textAlignment w:val="baseline"/>
        <w:rPr>
          <w:rFonts w:ascii="標楷體" w:eastAsia="標楷體"/>
          <w:b/>
        </w:rPr>
      </w:pPr>
      <w:r w:rsidRPr="0043342F">
        <w:rPr>
          <w:rFonts w:ascii="標楷體" w:eastAsia="標楷體" w:hint="eastAsia"/>
          <w:b/>
        </w:rPr>
        <w:t>植物界的生物大約可分為蕨類植物、裸子植物、被子植物和蘚苔植物四大類。請回答下列第10~11題：</w:t>
      </w:r>
    </w:p>
    <w:p w14:paraId="7E0A2D7F" w14:textId="08506BB8" w:rsidR="00A75022" w:rsidRPr="0043342F" w:rsidRDefault="00A75022" w:rsidP="004B20B3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 w:rsidRPr="0043342F">
        <w:rPr>
          <w:rFonts w:eastAsia="標楷體" w:hAnsi="標楷體"/>
        </w:rPr>
        <w:t>（</w:t>
      </w:r>
      <w:r w:rsidRPr="0043342F">
        <w:rPr>
          <w:rFonts w:eastAsia="標楷體"/>
        </w:rPr>
        <w:t xml:space="preserve">  </w:t>
      </w:r>
      <w:r w:rsidRPr="0043342F">
        <w:rPr>
          <w:rFonts w:eastAsia="標楷體" w:hAnsi="標楷體"/>
        </w:rPr>
        <w:t>）</w:t>
      </w:r>
      <w:r w:rsidR="00004006" w:rsidRPr="0043342F">
        <w:rPr>
          <w:rFonts w:eastAsia="標楷體" w:hAnsi="標楷體" w:hint="eastAsia"/>
        </w:rPr>
        <w:t>下列何者是這四大類植物都具有的構造</w:t>
      </w:r>
      <w:r w:rsidRPr="0043342F">
        <w:rPr>
          <w:rFonts w:eastAsia="標楷體" w:hAnsi="標楷體" w:hint="eastAsia"/>
        </w:rPr>
        <w:t>？</w:t>
      </w:r>
      <w:r w:rsidRPr="0043342F">
        <w:rPr>
          <w:rFonts w:eastAsia="標楷體" w:hAnsi="標楷體"/>
        </w:rPr>
        <w:t xml:space="preserve"> 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(A)</w:t>
      </w:r>
      <w:r w:rsidR="00004006" w:rsidRPr="0043342F">
        <w:rPr>
          <w:rFonts w:eastAsia="標楷體" w:hAnsi="標楷體" w:hint="eastAsia"/>
        </w:rPr>
        <w:t>維管束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(B)</w:t>
      </w:r>
      <w:r w:rsidR="00004006" w:rsidRPr="0043342F">
        <w:rPr>
          <w:rFonts w:eastAsia="標楷體" w:hAnsi="標楷體" w:hint="eastAsia"/>
        </w:rPr>
        <w:t>角質層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(C)</w:t>
      </w:r>
      <w:r w:rsidR="00004006" w:rsidRPr="0043342F">
        <w:rPr>
          <w:rFonts w:eastAsia="標楷體" w:hAnsi="標楷體" w:hint="eastAsia"/>
        </w:rPr>
        <w:t>種子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(D)</w:t>
      </w:r>
      <w:r w:rsidR="00004006" w:rsidRPr="0043342F">
        <w:rPr>
          <w:rFonts w:eastAsia="標楷體" w:hAnsi="標楷體" w:hint="eastAsia"/>
        </w:rPr>
        <w:t>果實</w:t>
      </w:r>
      <w:r w:rsidR="00FD0B62" w:rsidRPr="0043342F">
        <w:rPr>
          <w:rFonts w:eastAsia="標楷體" w:hAnsi="標楷體" w:hint="eastAsia"/>
        </w:rPr>
        <w:t>。</w:t>
      </w:r>
    </w:p>
    <w:p w14:paraId="67805EDB" w14:textId="3E73CC08" w:rsidR="00A75022" w:rsidRPr="0043342F" w:rsidRDefault="00A75022" w:rsidP="004B20B3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 w:rsidRPr="0043342F">
        <w:rPr>
          <w:rFonts w:eastAsia="標楷體" w:hAnsi="標楷體"/>
        </w:rPr>
        <w:t>（</w:t>
      </w:r>
      <w:r w:rsidRPr="0043342F">
        <w:rPr>
          <w:rFonts w:eastAsia="標楷體" w:hAnsi="標楷體"/>
        </w:rPr>
        <w:t xml:space="preserve">  </w:t>
      </w:r>
      <w:r w:rsidRPr="0043342F">
        <w:rPr>
          <w:rFonts w:eastAsia="標楷體" w:hAnsi="標楷體"/>
        </w:rPr>
        <w:t>）</w:t>
      </w:r>
      <w:r w:rsidR="00004006" w:rsidRPr="0043342F">
        <w:rPr>
          <w:rFonts w:eastAsia="標楷體" w:hAnsi="標楷體" w:hint="eastAsia"/>
        </w:rPr>
        <w:t>在地球的生命演化中，哪一種</w:t>
      </w:r>
      <w:r w:rsidR="008F24F6">
        <w:rPr>
          <w:rFonts w:eastAsia="標楷體" w:hAnsi="標楷體" w:hint="eastAsia"/>
        </w:rPr>
        <w:t>植物</w:t>
      </w:r>
      <w:r w:rsidR="00004006" w:rsidRPr="0043342F">
        <w:rPr>
          <w:rFonts w:eastAsia="標楷體" w:hAnsi="標楷體" w:hint="eastAsia"/>
        </w:rPr>
        <w:t>最先出現在陸地上</w:t>
      </w:r>
      <w:r w:rsidRPr="0043342F">
        <w:rPr>
          <w:rFonts w:eastAsia="標楷體" w:hAnsi="標楷體" w:hint="eastAsia"/>
        </w:rPr>
        <w:t>？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(A)</w:t>
      </w:r>
      <w:r w:rsidR="00004006" w:rsidRPr="0043342F">
        <w:rPr>
          <w:rFonts w:eastAsia="標楷體" w:hAnsi="標楷體" w:hint="eastAsia"/>
        </w:rPr>
        <w:t>蕨類植物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(B)</w:t>
      </w:r>
      <w:r w:rsidR="00004006" w:rsidRPr="0043342F">
        <w:rPr>
          <w:rFonts w:eastAsia="標楷體" w:hAnsi="標楷體" w:hint="eastAsia"/>
        </w:rPr>
        <w:t>裸子植物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(C)</w:t>
      </w:r>
      <w:r w:rsidR="00004006" w:rsidRPr="0043342F">
        <w:rPr>
          <w:rFonts w:eastAsia="標楷體" w:hAnsi="標楷體" w:hint="eastAsia"/>
        </w:rPr>
        <w:t>被子植物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(D)</w:t>
      </w:r>
      <w:r w:rsidR="00004006" w:rsidRPr="0043342F">
        <w:rPr>
          <w:rFonts w:eastAsia="標楷體" w:hAnsi="標楷體" w:hint="eastAsia"/>
        </w:rPr>
        <w:t>蘚苔植物</w:t>
      </w:r>
      <w:r w:rsidR="00FD0B62" w:rsidRPr="0043342F">
        <w:rPr>
          <w:rFonts w:eastAsia="標楷體" w:hAnsi="標楷體" w:hint="eastAsia"/>
        </w:rPr>
        <w:t>。</w:t>
      </w:r>
    </w:p>
    <w:p w14:paraId="42C3E0AF" w14:textId="77777777" w:rsidR="003F6B3F" w:rsidRPr="0043342F" w:rsidRDefault="003F6B3F" w:rsidP="003F6B3F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下列關於水蛭的敘述何者</w:t>
      </w:r>
      <w:r w:rsidR="00D85119" w:rsidRPr="0043342F">
        <w:rPr>
          <w:rFonts w:ascii="標楷體" w:eastAsia="標楷體" w:hint="eastAsia"/>
        </w:rPr>
        <w:t>正確</w:t>
      </w:r>
      <w:r w:rsidRPr="0043342F">
        <w:rPr>
          <w:rFonts w:ascii="標楷體" w:eastAsia="標楷體" w:hint="eastAsia"/>
        </w:rPr>
        <w:t>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(Ａ)水蛭的身體柔軟細長而分節，每節外型相似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(Ｂ)水蛭具有脊椎骨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(Ｃ)水蛭具有外骨骼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(Ｄ)分類上與</w:t>
      </w:r>
      <w:r w:rsidR="00D85119" w:rsidRPr="0043342F">
        <w:rPr>
          <w:rFonts w:ascii="標楷體" w:eastAsia="標楷體" w:hint="eastAsia"/>
        </w:rPr>
        <w:t>渦蟲</w:t>
      </w:r>
      <w:r w:rsidRPr="0043342F">
        <w:rPr>
          <w:rFonts w:ascii="標楷體" w:eastAsia="標楷體" w:hint="eastAsia"/>
        </w:rPr>
        <w:t>是同一門的生物。</w:t>
      </w:r>
    </w:p>
    <w:p w14:paraId="6F8F6D57" w14:textId="77777777" w:rsidR="00D20C0B" w:rsidRPr="0043342F" w:rsidRDefault="00D20C0B" w:rsidP="001C0B40">
      <w:pPr>
        <w:pStyle w:val="a6"/>
        <w:numPr>
          <w:ilvl w:val="0"/>
          <w:numId w:val="19"/>
        </w:numPr>
        <w:spacing w:afterLines="50" w:after="180"/>
        <w:textAlignment w:val="baseline"/>
        <w:rPr>
          <w:rFonts w:ascii="標楷體" w:eastAsia="標楷體"/>
          <w:b/>
        </w:rPr>
      </w:pPr>
      <w:r w:rsidRPr="0043342F">
        <w:rPr>
          <w:rFonts w:ascii="標楷體" w:eastAsia="標楷體" w:hint="eastAsia"/>
          <w:b/>
          <w:u w:val="single"/>
        </w:rPr>
        <w:t>小琦</w:t>
      </w:r>
      <w:r w:rsidRPr="0043342F">
        <w:rPr>
          <w:rFonts w:ascii="標楷體" w:eastAsia="標楷體" w:hint="eastAsia"/>
          <w:b/>
        </w:rPr>
        <w:t>的生物老師帶著他們到</w:t>
      </w:r>
      <w:r w:rsidRPr="0043342F">
        <w:rPr>
          <w:rFonts w:ascii="標楷體" w:eastAsia="標楷體" w:hint="eastAsia"/>
          <w:b/>
          <w:u w:val="single"/>
        </w:rPr>
        <w:t>基隆</w:t>
      </w:r>
      <w:r w:rsidRPr="0043342F">
        <w:rPr>
          <w:rFonts w:ascii="標楷體" w:eastAsia="標楷體" w:hint="eastAsia"/>
          <w:b/>
        </w:rPr>
        <w:t>的</w:t>
      </w:r>
      <w:r w:rsidRPr="0043342F">
        <w:rPr>
          <w:rFonts w:ascii="標楷體" w:eastAsia="標楷體" w:hint="eastAsia"/>
          <w:b/>
          <w:u w:val="single"/>
        </w:rPr>
        <w:t>潮境公園</w:t>
      </w:r>
      <w:r w:rsidRPr="0043342F">
        <w:rPr>
          <w:rFonts w:ascii="標楷體" w:eastAsia="標楷體" w:hint="eastAsia"/>
          <w:b/>
        </w:rPr>
        <w:t>校外教學，他們在潮間帶發現下列四種生物，</w:t>
      </w:r>
      <w:r w:rsidR="00961381" w:rsidRPr="0043342F">
        <w:rPr>
          <w:rFonts w:ascii="標楷體" w:eastAsia="標楷體" w:hint="eastAsia"/>
          <w:b/>
        </w:rPr>
        <w:t>請</w:t>
      </w:r>
      <w:r w:rsidRPr="0043342F">
        <w:rPr>
          <w:rFonts w:ascii="標楷體" w:eastAsia="標楷體" w:hint="eastAsia"/>
          <w:b/>
        </w:rPr>
        <w:t>依圖示內容回答下列第13~15題：</w:t>
      </w:r>
    </w:p>
    <w:tbl>
      <w:tblPr>
        <w:tblStyle w:val="af"/>
        <w:tblW w:w="0" w:type="auto"/>
        <w:tblInd w:w="534" w:type="dxa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</w:tblGrid>
      <w:tr w:rsidR="0043342F" w:rsidRPr="0043342F" w14:paraId="632F34CF" w14:textId="77777777" w:rsidTr="00D20C0B">
        <w:tc>
          <w:tcPr>
            <w:tcW w:w="1476" w:type="dxa"/>
          </w:tcPr>
          <w:p w14:paraId="6C62A5A7" w14:textId="77777777" w:rsidR="00D20C0B" w:rsidRPr="0043342F" w:rsidRDefault="00D20C0B" w:rsidP="00D20C0B">
            <w:pPr>
              <w:pStyle w:val="a6"/>
              <w:jc w:val="center"/>
              <w:textAlignment w:val="baseline"/>
              <w:rPr>
                <w:rFonts w:ascii="標楷體" w:eastAsia="標楷體"/>
                <w:b/>
              </w:rPr>
            </w:pPr>
            <w:r w:rsidRPr="0043342F">
              <w:rPr>
                <w:rFonts w:ascii="標楷體" w:eastAsia="標楷體" w:hint="eastAsia"/>
                <w:b/>
              </w:rPr>
              <w:t>甲</w:t>
            </w:r>
          </w:p>
        </w:tc>
        <w:tc>
          <w:tcPr>
            <w:tcW w:w="1476" w:type="dxa"/>
          </w:tcPr>
          <w:p w14:paraId="1F79EC09" w14:textId="77777777" w:rsidR="00D20C0B" w:rsidRPr="0043342F" w:rsidRDefault="00D20C0B" w:rsidP="00D20C0B">
            <w:pPr>
              <w:pStyle w:val="a6"/>
              <w:jc w:val="center"/>
              <w:textAlignment w:val="baseline"/>
              <w:rPr>
                <w:rFonts w:ascii="標楷體" w:eastAsia="標楷體"/>
                <w:b/>
              </w:rPr>
            </w:pPr>
            <w:r w:rsidRPr="0043342F">
              <w:rPr>
                <w:rFonts w:ascii="標楷體" w:eastAsia="標楷體" w:hint="eastAsia"/>
                <w:b/>
              </w:rPr>
              <w:t>乙</w:t>
            </w:r>
          </w:p>
        </w:tc>
        <w:tc>
          <w:tcPr>
            <w:tcW w:w="1476" w:type="dxa"/>
          </w:tcPr>
          <w:p w14:paraId="2360CC32" w14:textId="77777777" w:rsidR="00D20C0B" w:rsidRPr="0043342F" w:rsidRDefault="00D20C0B" w:rsidP="00D20C0B">
            <w:pPr>
              <w:pStyle w:val="a6"/>
              <w:jc w:val="center"/>
              <w:textAlignment w:val="baseline"/>
              <w:rPr>
                <w:rFonts w:ascii="標楷體" w:eastAsia="標楷體"/>
                <w:b/>
              </w:rPr>
            </w:pPr>
            <w:r w:rsidRPr="0043342F">
              <w:rPr>
                <w:rFonts w:ascii="標楷體" w:eastAsia="標楷體" w:hint="eastAsia"/>
                <w:b/>
              </w:rPr>
              <w:t>丙</w:t>
            </w:r>
          </w:p>
        </w:tc>
        <w:tc>
          <w:tcPr>
            <w:tcW w:w="1476" w:type="dxa"/>
          </w:tcPr>
          <w:p w14:paraId="5386531C" w14:textId="77777777" w:rsidR="00D20C0B" w:rsidRPr="0043342F" w:rsidRDefault="00D20C0B" w:rsidP="00D20C0B">
            <w:pPr>
              <w:pStyle w:val="a6"/>
              <w:jc w:val="center"/>
              <w:textAlignment w:val="baseline"/>
              <w:rPr>
                <w:rFonts w:ascii="標楷體" w:eastAsia="標楷體"/>
                <w:b/>
              </w:rPr>
            </w:pPr>
            <w:r w:rsidRPr="0043342F">
              <w:rPr>
                <w:rFonts w:ascii="標楷體" w:eastAsia="標楷體" w:hint="eastAsia"/>
                <w:b/>
              </w:rPr>
              <w:t>丁</w:t>
            </w:r>
          </w:p>
        </w:tc>
      </w:tr>
      <w:tr w:rsidR="0043342F" w:rsidRPr="0043342F" w14:paraId="1224A88A" w14:textId="77777777" w:rsidTr="00D20C0B">
        <w:tc>
          <w:tcPr>
            <w:tcW w:w="1476" w:type="dxa"/>
          </w:tcPr>
          <w:p w14:paraId="2509C8A9" w14:textId="77777777" w:rsidR="00D20C0B" w:rsidRPr="0043342F" w:rsidRDefault="00D20C0B" w:rsidP="00D20C0B">
            <w:pPr>
              <w:pStyle w:val="a6"/>
              <w:jc w:val="center"/>
              <w:textAlignment w:val="baseline"/>
              <w:rPr>
                <w:rFonts w:ascii="標楷體" w:eastAsia="標楷體"/>
                <w:b/>
              </w:rPr>
            </w:pPr>
            <w:r w:rsidRPr="0043342F">
              <w:rPr>
                <w:rFonts w:ascii="標楷體" w:eastAsia="標楷體" w:hint="eastAsia"/>
                <w:noProof/>
              </w:rPr>
              <w:drawing>
                <wp:inline distT="0" distB="0" distL="0" distR="0" wp14:anchorId="0D29A959" wp14:editId="6EA0869A">
                  <wp:extent cx="397510" cy="691515"/>
                  <wp:effectExtent l="0" t="0" r="2540" b="0"/>
                  <wp:docPr id="2" name="圖片 4" descr="11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1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0363BE9C" w14:textId="77777777" w:rsidR="00D20C0B" w:rsidRPr="0043342F" w:rsidRDefault="00D20C0B" w:rsidP="00D20C0B">
            <w:pPr>
              <w:pStyle w:val="a6"/>
              <w:jc w:val="center"/>
              <w:textAlignment w:val="baseline"/>
              <w:rPr>
                <w:rFonts w:ascii="標楷體" w:eastAsia="標楷體"/>
                <w:b/>
              </w:rPr>
            </w:pPr>
            <w:r w:rsidRPr="0043342F">
              <w:rPr>
                <w:rFonts w:ascii="標楷體" w:eastAsia="標楷體" w:hint="eastAsia"/>
                <w:noProof/>
              </w:rPr>
              <w:drawing>
                <wp:inline distT="0" distB="0" distL="0" distR="0" wp14:anchorId="006901C1" wp14:editId="1F58C2E6">
                  <wp:extent cx="612140" cy="620395"/>
                  <wp:effectExtent l="0" t="0" r="0" b="8255"/>
                  <wp:docPr id="4" name="圖片 5" descr="11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24941787" w14:textId="77777777" w:rsidR="00D20C0B" w:rsidRPr="0043342F" w:rsidRDefault="00D20C0B" w:rsidP="00D20C0B">
            <w:pPr>
              <w:pStyle w:val="a6"/>
              <w:jc w:val="center"/>
              <w:textAlignment w:val="baseline"/>
              <w:rPr>
                <w:rFonts w:ascii="標楷體" w:eastAsia="標楷體"/>
                <w:b/>
              </w:rPr>
            </w:pPr>
            <w:r w:rsidRPr="0043342F">
              <w:rPr>
                <w:rFonts w:ascii="標楷體" w:eastAsia="標楷體" w:hint="eastAsia"/>
                <w:noProof/>
              </w:rPr>
              <w:drawing>
                <wp:inline distT="0" distB="0" distL="0" distR="0" wp14:anchorId="3C9B0F15" wp14:editId="2B39BC43">
                  <wp:extent cx="675640" cy="643890"/>
                  <wp:effectExtent l="0" t="0" r="0" b="3810"/>
                  <wp:docPr id="5" name="圖片 6" descr="11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60575A00" w14:textId="77777777" w:rsidR="00D20C0B" w:rsidRPr="0043342F" w:rsidRDefault="00D20C0B" w:rsidP="00D20C0B">
            <w:pPr>
              <w:pStyle w:val="a6"/>
              <w:jc w:val="center"/>
              <w:textAlignment w:val="baseline"/>
              <w:rPr>
                <w:rFonts w:ascii="標楷體" w:eastAsia="標楷體"/>
                <w:b/>
              </w:rPr>
            </w:pPr>
            <w:r w:rsidRPr="0043342F">
              <w:rPr>
                <w:rFonts w:ascii="標楷體" w:eastAsia="標楷體" w:hint="eastAsia"/>
                <w:noProof/>
              </w:rPr>
              <w:drawing>
                <wp:inline distT="0" distB="0" distL="0" distR="0" wp14:anchorId="1140EFC5" wp14:editId="60F80D7C">
                  <wp:extent cx="612140" cy="755650"/>
                  <wp:effectExtent l="0" t="0" r="0" b="6350"/>
                  <wp:docPr id="6" name="圖片 7" descr="11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62773F" w14:textId="5E351407" w:rsidR="00D20C0B" w:rsidRPr="0043342F" w:rsidRDefault="00B567CE" w:rsidP="00CE6389">
      <w:pPr>
        <w:pStyle w:val="a6"/>
        <w:numPr>
          <w:ilvl w:val="0"/>
          <w:numId w:val="1"/>
        </w:numPr>
        <w:spacing w:beforeLines="50" w:before="180" w:afterLines="50" w:after="180"/>
        <w:ind w:left="964" w:hanging="680"/>
        <w:jc w:val="both"/>
        <w:textAlignment w:val="baseline"/>
        <w:rPr>
          <w:rFonts w:ascii="標楷體" w:eastAsia="標楷體"/>
        </w:rPr>
      </w:pPr>
      <w:r>
        <w:rPr>
          <w:rFonts w:ascii="標楷體" w:eastAsia="標楷體"/>
          <w:noProof/>
        </w:rPr>
        <w:pict w14:anchorId="354E37DF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20.65pt;margin-top:124pt;width:190.55pt;height:31.45pt;z-index:251662336;mso-position-horizontal-relative:text;mso-position-vertical-relative:text;v-text-anchor:middle">
            <v:textbox inset="0,,0">
              <w:txbxContent>
                <w:p w14:paraId="781EA223" w14:textId="0512EB18" w:rsidR="00C86242" w:rsidRDefault="00C86242" w:rsidP="00C86242">
                  <w:pPr>
                    <w:jc w:val="center"/>
                  </w:pPr>
                  <w:r>
                    <w:rPr>
                      <w:rFonts w:hint="eastAsia"/>
                    </w:rPr>
                    <w:t>1/3</w:t>
                  </w:r>
                  <w:r>
                    <w:rPr>
                      <w:rFonts w:hint="eastAsia"/>
                    </w:rPr>
                    <w:t>，背面尚有試題，請翻面作答。</w:t>
                  </w:r>
                </w:p>
              </w:txbxContent>
            </v:textbox>
          </v:shape>
        </w:pict>
      </w:r>
      <w:r w:rsidR="0069472F" w:rsidRPr="0043342F">
        <w:rPr>
          <w:rFonts w:ascii="標楷體" w:eastAsia="標楷體"/>
        </w:rPr>
        <w:t>（  ）</w:t>
      </w:r>
      <w:r w:rsidR="0069472F" w:rsidRPr="0043342F">
        <w:rPr>
          <w:rFonts w:ascii="標楷體" w:eastAsia="標楷體" w:hint="eastAsia"/>
        </w:rPr>
        <w:t>哪</w:t>
      </w:r>
      <w:r w:rsidR="00CE6389" w:rsidRPr="0043342F">
        <w:rPr>
          <w:rFonts w:ascii="標楷體" w:eastAsia="標楷體" w:hint="eastAsia"/>
        </w:rPr>
        <w:t>兩</w:t>
      </w:r>
      <w:r w:rsidR="0069472F" w:rsidRPr="0043342F">
        <w:rPr>
          <w:rFonts w:ascii="標楷體" w:eastAsia="標楷體" w:hint="eastAsia"/>
        </w:rPr>
        <w:t>種生物在分類上為同一門？</w:t>
      </w:r>
      <w:r w:rsidR="0069472F" w:rsidRPr="0043342F">
        <w:rPr>
          <w:rFonts w:ascii="標楷體" w:eastAsia="標楷體"/>
        </w:rPr>
        <w:br/>
      </w:r>
      <w:r w:rsidR="0069472F" w:rsidRPr="0043342F">
        <w:rPr>
          <w:rFonts w:ascii="標楷體" w:eastAsia="標楷體" w:hint="eastAsia"/>
        </w:rPr>
        <w:t>(A)甲</w:t>
      </w:r>
      <w:r w:rsidR="00CE6389" w:rsidRPr="0043342F">
        <w:rPr>
          <w:rFonts w:ascii="標楷體" w:eastAsia="標楷體" w:hint="eastAsia"/>
        </w:rPr>
        <w:t>乙</w:t>
      </w:r>
      <w:r w:rsidR="0069472F" w:rsidRPr="0043342F">
        <w:rPr>
          <w:rFonts w:ascii="標楷體" w:eastAsia="標楷體"/>
        </w:rPr>
        <w:br/>
      </w:r>
      <w:r w:rsidR="0069472F" w:rsidRPr="0043342F">
        <w:rPr>
          <w:rFonts w:ascii="標楷體" w:eastAsia="標楷體" w:hint="eastAsia"/>
        </w:rPr>
        <w:t>(B)乙</w:t>
      </w:r>
      <w:r w:rsidR="00CE6389" w:rsidRPr="0043342F">
        <w:rPr>
          <w:rFonts w:ascii="標楷體" w:eastAsia="標楷體" w:hint="eastAsia"/>
        </w:rPr>
        <w:t>丁</w:t>
      </w:r>
      <w:r w:rsidR="0069472F" w:rsidRPr="0043342F">
        <w:rPr>
          <w:rFonts w:ascii="標楷體" w:eastAsia="標楷體"/>
        </w:rPr>
        <w:br/>
      </w:r>
      <w:r w:rsidR="0069472F" w:rsidRPr="0043342F">
        <w:rPr>
          <w:rFonts w:ascii="標楷體" w:eastAsia="標楷體" w:hint="eastAsia"/>
        </w:rPr>
        <w:t>(C)丙</w:t>
      </w:r>
      <w:r w:rsidR="00CE6389" w:rsidRPr="0043342F">
        <w:rPr>
          <w:rFonts w:ascii="標楷體" w:eastAsia="標楷體" w:hint="eastAsia"/>
        </w:rPr>
        <w:t>丁</w:t>
      </w:r>
      <w:r w:rsidR="0069472F" w:rsidRPr="0043342F">
        <w:rPr>
          <w:rFonts w:ascii="標楷體" w:eastAsia="標楷體"/>
        </w:rPr>
        <w:br/>
      </w:r>
      <w:r w:rsidR="0069472F" w:rsidRPr="0043342F">
        <w:rPr>
          <w:rFonts w:ascii="標楷體" w:eastAsia="標楷體" w:hint="eastAsia"/>
        </w:rPr>
        <w:t>(D)</w:t>
      </w:r>
      <w:r w:rsidR="00CE6389" w:rsidRPr="0043342F">
        <w:rPr>
          <w:rFonts w:ascii="標楷體" w:eastAsia="標楷體" w:hint="eastAsia"/>
        </w:rPr>
        <w:t>甲丙</w:t>
      </w:r>
      <w:r w:rsidR="00FD0B62" w:rsidRPr="0043342F">
        <w:rPr>
          <w:rFonts w:ascii="標楷體" w:eastAsia="標楷體" w:hint="eastAsia"/>
        </w:rPr>
        <w:t>。</w:t>
      </w:r>
      <w:r w:rsidR="00CE6389" w:rsidRPr="0043342F">
        <w:rPr>
          <w:rFonts w:ascii="標楷體" w:eastAsia="標楷體"/>
        </w:rPr>
        <w:br/>
      </w:r>
      <w:r w:rsidR="00CE6389" w:rsidRPr="0043342F">
        <w:rPr>
          <w:rFonts w:ascii="標楷體" w:eastAsia="標楷體"/>
        </w:rPr>
        <w:br/>
      </w:r>
      <w:r w:rsidR="00CE6389" w:rsidRPr="0043342F">
        <w:rPr>
          <w:rFonts w:ascii="標楷體" w:eastAsia="標楷體"/>
        </w:rPr>
        <w:br/>
      </w:r>
    </w:p>
    <w:p w14:paraId="13857FCF" w14:textId="1CBE7545" w:rsidR="00CE6389" w:rsidRPr="0043342F" w:rsidRDefault="00CE6389" w:rsidP="00CE6389">
      <w:pPr>
        <w:pStyle w:val="a6"/>
        <w:numPr>
          <w:ilvl w:val="0"/>
          <w:numId w:val="1"/>
        </w:numPr>
        <w:spacing w:beforeLines="50" w:before="180" w:afterLines="50" w:after="180"/>
        <w:ind w:left="964" w:hanging="680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lastRenderedPageBreak/>
        <w:t>（  ）</w:t>
      </w:r>
      <w:r w:rsidRPr="0043342F">
        <w:rPr>
          <w:rFonts w:ascii="標楷體" w:eastAsia="標楷體" w:hint="eastAsia"/>
        </w:rPr>
        <w:t>哪一種生物在生長的過程中會因為外骨骼的阻礙，而有蛻皮的現象？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(A)甲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(B)乙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(C)丙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(D)丁</w:t>
      </w:r>
      <w:r w:rsidR="00FD0B62" w:rsidRPr="0043342F">
        <w:rPr>
          <w:rFonts w:ascii="標楷體" w:eastAsia="標楷體" w:hint="eastAsia"/>
        </w:rPr>
        <w:t>。</w:t>
      </w:r>
    </w:p>
    <w:p w14:paraId="6F6655BD" w14:textId="3CEAA90F" w:rsidR="00FD0B62" w:rsidRPr="0043342F" w:rsidRDefault="00FD0B62" w:rsidP="00CE6389">
      <w:pPr>
        <w:pStyle w:val="a6"/>
        <w:numPr>
          <w:ilvl w:val="0"/>
          <w:numId w:val="1"/>
        </w:numPr>
        <w:spacing w:beforeLines="50" w:before="180" w:afterLines="50" w:after="180"/>
        <w:ind w:left="964" w:hanging="680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海星屬於哪一門的生物？</w:t>
      </w:r>
      <w:r w:rsidRPr="0043342F">
        <w:rPr>
          <w:rFonts w:ascii="標楷體" w:eastAsia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Ａ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棘皮動物門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Ｂ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軟體動物門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Ｃ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>環節動物門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Ｄ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>節肢動物門。</w:t>
      </w:r>
    </w:p>
    <w:p w14:paraId="11648AE1" w14:textId="17798F3E" w:rsidR="00FD0B62" w:rsidRPr="008F24F6" w:rsidRDefault="00FD0B62" w:rsidP="00FD0B62">
      <w:pPr>
        <w:pStyle w:val="a6"/>
        <w:numPr>
          <w:ilvl w:val="0"/>
          <w:numId w:val="19"/>
        </w:numPr>
        <w:spacing w:afterLines="50" w:after="180"/>
        <w:textAlignment w:val="baseline"/>
        <w:rPr>
          <w:rFonts w:ascii="標楷體" w:eastAsia="標楷體"/>
          <w:b/>
        </w:rPr>
      </w:pPr>
      <w:r w:rsidRPr="008F24F6">
        <w:rPr>
          <w:rFonts w:ascii="標楷體" w:eastAsia="標楷體" w:hint="eastAsia"/>
          <w:b/>
          <w:u w:val="single"/>
        </w:rPr>
        <w:t>小琦</w:t>
      </w:r>
      <w:r w:rsidRPr="008F24F6">
        <w:rPr>
          <w:rFonts w:ascii="標楷體" w:eastAsia="標楷體" w:hint="eastAsia"/>
          <w:b/>
        </w:rPr>
        <w:t>暑假時和家人到綠島潛水，在深度10公尺的海底有許多魚和海葵，他對美麗的海葵印象尤其深刻。請回答下列第16</w:t>
      </w:r>
      <w:r w:rsidR="008B53B2">
        <w:rPr>
          <w:rFonts w:ascii="標楷體" w:eastAsia="標楷體" w:hint="eastAsia"/>
          <w:b/>
        </w:rPr>
        <w:t>~</w:t>
      </w:r>
      <w:r w:rsidRPr="008F24F6">
        <w:rPr>
          <w:rFonts w:ascii="標楷體" w:eastAsia="標楷體" w:hint="eastAsia"/>
          <w:b/>
        </w:rPr>
        <w:t>17題和海葵相關的題目：</w:t>
      </w:r>
    </w:p>
    <w:p w14:paraId="0384EC77" w14:textId="3F6766B5" w:rsidR="00CE6389" w:rsidRPr="0043342F" w:rsidRDefault="00CE6389" w:rsidP="00D20C0B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noProof/>
        </w:rPr>
        <w:drawing>
          <wp:anchor distT="0" distB="0" distL="114300" distR="114300" simplePos="0" relativeHeight="251656704" behindDoc="0" locked="0" layoutInCell="1" allowOverlap="1" wp14:anchorId="5176E209" wp14:editId="272A4243">
            <wp:simplePos x="0" y="0"/>
            <wp:positionH relativeFrom="column">
              <wp:posOffset>3683000</wp:posOffset>
            </wp:positionH>
            <wp:positionV relativeFrom="paragraph">
              <wp:posOffset>82336</wp:posOffset>
            </wp:positionV>
            <wp:extent cx="359410" cy="925830"/>
            <wp:effectExtent l="0" t="0" r="0" b="0"/>
            <wp:wrapSquare wrapText="bothSides"/>
            <wp:docPr id="27" name="圖片 10" descr="4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-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42F">
        <w:rPr>
          <w:rFonts w:ascii="標楷體" w:eastAsia="標楷體"/>
        </w:rPr>
        <w:t>（  ）</w:t>
      </w:r>
      <w:r w:rsidR="00FD0B62" w:rsidRPr="0043342F">
        <w:rPr>
          <w:rFonts w:ascii="標楷體" w:eastAsia="標楷體" w:hint="eastAsia"/>
        </w:rPr>
        <w:t>下列關於海葵的敘述，何者</w:t>
      </w:r>
      <w:r w:rsidR="00FD0B62" w:rsidRPr="0043342F">
        <w:rPr>
          <w:rFonts w:ascii="標楷體" w:eastAsia="標楷體" w:hint="eastAsia"/>
          <w:b/>
          <w:u w:val="double"/>
        </w:rPr>
        <w:t>錯誤</w:t>
      </w:r>
      <w:r w:rsidRPr="0043342F">
        <w:rPr>
          <w:rFonts w:eastAsia="標楷體" w:hAnsi="標楷體" w:hint="eastAsia"/>
        </w:rPr>
        <w:t>？</w:t>
      </w:r>
      <w:r w:rsidRPr="0043342F">
        <w:rPr>
          <w:rFonts w:eastAsia="標楷體" w:hAnsi="標楷體"/>
        </w:rPr>
        <w:br/>
      </w:r>
      <w:r w:rsidRPr="0043342F">
        <w:rPr>
          <w:rFonts w:ascii="標楷體" w:eastAsia="標楷體" w:hint="eastAsia"/>
        </w:rPr>
        <w:t>(A)</w:t>
      </w:r>
      <w:r w:rsidR="00FD0B62" w:rsidRPr="0043342F">
        <w:rPr>
          <w:rFonts w:eastAsia="標楷體" w:hAnsi="標楷體" w:hint="eastAsia"/>
        </w:rPr>
        <w:t>肉食性；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(B)</w:t>
      </w:r>
      <w:r w:rsidR="00FD0B62" w:rsidRPr="0043342F">
        <w:rPr>
          <w:rFonts w:eastAsia="標楷體" w:hAnsi="標楷體" w:hint="eastAsia"/>
        </w:rPr>
        <w:t>體表具有如右圖所示的構造，可用於防禦</w:t>
      </w:r>
      <w:r w:rsidR="00FD0B62" w:rsidRPr="0043342F">
        <w:rPr>
          <w:rFonts w:eastAsia="標楷體" w:hAnsi="標楷體"/>
        </w:rPr>
        <w:br/>
      </w:r>
      <w:r w:rsidR="00FD0B62" w:rsidRPr="0043342F">
        <w:rPr>
          <w:rFonts w:eastAsia="標楷體" w:hAnsi="標楷體" w:hint="eastAsia"/>
        </w:rPr>
        <w:t xml:space="preserve">   </w:t>
      </w:r>
      <w:r w:rsidR="00FD0B62" w:rsidRPr="0043342F">
        <w:rPr>
          <w:rFonts w:eastAsia="標楷體" w:hAnsi="標楷體" w:hint="eastAsia"/>
        </w:rPr>
        <w:t>及協助捕食；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(C)</w:t>
      </w:r>
      <w:r w:rsidR="00FD0B62" w:rsidRPr="0043342F">
        <w:rPr>
          <w:rFonts w:eastAsia="標楷體" w:hAnsi="標楷體" w:hint="eastAsia"/>
        </w:rPr>
        <w:t>消化腔為囊狀構造，只有口沒有肛門；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(D)</w:t>
      </w:r>
      <w:r w:rsidR="00FD0B62" w:rsidRPr="0043342F">
        <w:rPr>
          <w:rFonts w:ascii="標楷體" w:eastAsia="標楷體" w:hint="eastAsia"/>
        </w:rPr>
        <w:t>與小丑魚為寄生的關係。</w:t>
      </w:r>
    </w:p>
    <w:p w14:paraId="5FFF48D3" w14:textId="1DBB47FB" w:rsidR="00024385" w:rsidRPr="0043342F" w:rsidRDefault="00024385" w:rsidP="00024385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="00BB0F44" w:rsidRPr="0043342F">
        <w:rPr>
          <w:rFonts w:ascii="標楷體" w:eastAsia="標楷體" w:hint="eastAsia"/>
        </w:rPr>
        <w:t>海葵屬於哪一門的生物？</w:t>
      </w:r>
      <w:r w:rsidR="00BB0F44" w:rsidRPr="0043342F">
        <w:rPr>
          <w:rFonts w:ascii="標楷體" w:eastAsia="標楷體"/>
        </w:rPr>
        <w:br/>
      </w:r>
      <w:r w:rsidR="00BB0F44" w:rsidRPr="0043342F">
        <w:rPr>
          <w:rFonts w:eastAsia="標楷體" w:hAnsi="標楷體" w:hint="eastAsia"/>
        </w:rPr>
        <w:t>(</w:t>
      </w:r>
      <w:r w:rsidR="00BB0F44" w:rsidRPr="0043342F">
        <w:rPr>
          <w:rFonts w:eastAsia="標楷體" w:hAnsi="標楷體" w:hint="eastAsia"/>
        </w:rPr>
        <w:t>Ａ</w:t>
      </w:r>
      <w:r w:rsidR="00BB0F44" w:rsidRPr="0043342F">
        <w:rPr>
          <w:rFonts w:eastAsia="標楷體" w:hAnsi="標楷體" w:hint="eastAsia"/>
        </w:rPr>
        <w:t>)</w:t>
      </w:r>
      <w:r w:rsidR="00BB0F44" w:rsidRPr="0043342F">
        <w:rPr>
          <w:rFonts w:eastAsia="標楷體" w:hAnsi="標楷體" w:hint="eastAsia"/>
        </w:rPr>
        <w:t xml:space="preserve">棘皮動物門　</w:t>
      </w:r>
      <w:r w:rsidR="00BB0F44" w:rsidRPr="0043342F">
        <w:rPr>
          <w:rFonts w:eastAsia="標楷體" w:hAnsi="標楷體"/>
        </w:rPr>
        <w:br/>
      </w:r>
      <w:r w:rsidR="00BB0F44" w:rsidRPr="0043342F">
        <w:rPr>
          <w:rFonts w:eastAsia="標楷體" w:hAnsi="標楷體" w:hint="eastAsia"/>
        </w:rPr>
        <w:t>(</w:t>
      </w:r>
      <w:r w:rsidR="00BB0F44" w:rsidRPr="0043342F">
        <w:rPr>
          <w:rFonts w:eastAsia="標楷體" w:hAnsi="標楷體" w:hint="eastAsia"/>
        </w:rPr>
        <w:t>Ｂ</w:t>
      </w:r>
      <w:r w:rsidR="00BB0F44" w:rsidRPr="0043342F">
        <w:rPr>
          <w:rFonts w:eastAsia="標楷體" w:hAnsi="標楷體" w:hint="eastAsia"/>
        </w:rPr>
        <w:t>)</w:t>
      </w:r>
      <w:r w:rsidR="000D6F67" w:rsidRPr="0043342F">
        <w:rPr>
          <w:rFonts w:eastAsia="標楷體" w:hAnsi="標楷體" w:hint="eastAsia"/>
        </w:rPr>
        <w:t>刺絲胞動物門</w:t>
      </w:r>
      <w:r w:rsidR="00BB0F44" w:rsidRPr="0043342F">
        <w:rPr>
          <w:rFonts w:eastAsia="標楷體" w:hAnsi="標楷體" w:hint="eastAsia"/>
        </w:rPr>
        <w:t xml:space="preserve">　</w:t>
      </w:r>
      <w:r w:rsidR="00BB0F44" w:rsidRPr="0043342F">
        <w:rPr>
          <w:rFonts w:eastAsia="標楷體" w:hAnsi="標楷體"/>
        </w:rPr>
        <w:br/>
      </w:r>
      <w:r w:rsidR="00BB0F44" w:rsidRPr="0043342F">
        <w:rPr>
          <w:rFonts w:eastAsia="標楷體" w:hAnsi="標楷體" w:hint="eastAsia"/>
        </w:rPr>
        <w:t>(</w:t>
      </w:r>
      <w:r w:rsidR="00BB0F44" w:rsidRPr="0043342F">
        <w:rPr>
          <w:rFonts w:eastAsia="標楷體" w:hAnsi="標楷體" w:hint="eastAsia"/>
        </w:rPr>
        <w:t>Ｃ</w:t>
      </w:r>
      <w:r w:rsidR="00BB0F44" w:rsidRPr="0043342F">
        <w:rPr>
          <w:rFonts w:eastAsia="標楷體" w:hAnsi="標楷體" w:hint="eastAsia"/>
        </w:rPr>
        <w:t>)</w:t>
      </w:r>
      <w:r w:rsidR="000D6F67" w:rsidRPr="0043342F">
        <w:rPr>
          <w:rFonts w:eastAsia="標楷體" w:hAnsi="標楷體" w:hint="eastAsia"/>
        </w:rPr>
        <w:t>軟體動物門</w:t>
      </w:r>
      <w:r w:rsidR="00BB0F44" w:rsidRPr="0043342F">
        <w:rPr>
          <w:rFonts w:eastAsia="標楷體" w:hAnsi="標楷體"/>
        </w:rPr>
        <w:br/>
      </w:r>
      <w:r w:rsidR="00BB0F44" w:rsidRPr="0043342F">
        <w:rPr>
          <w:rFonts w:eastAsia="標楷體" w:hAnsi="標楷體" w:hint="eastAsia"/>
        </w:rPr>
        <w:t>(</w:t>
      </w:r>
      <w:r w:rsidR="00BB0F44" w:rsidRPr="0043342F">
        <w:rPr>
          <w:rFonts w:eastAsia="標楷體" w:hAnsi="標楷體" w:hint="eastAsia"/>
        </w:rPr>
        <w:t>Ｄ</w:t>
      </w:r>
      <w:r w:rsidR="00BB0F44" w:rsidRPr="0043342F">
        <w:rPr>
          <w:rFonts w:eastAsia="標楷體" w:hAnsi="標楷體" w:hint="eastAsia"/>
        </w:rPr>
        <w:t>)</w:t>
      </w:r>
      <w:r w:rsidR="00BB0F44" w:rsidRPr="0043342F">
        <w:rPr>
          <w:rFonts w:eastAsia="標楷體" w:hAnsi="標楷體" w:hint="eastAsia"/>
        </w:rPr>
        <w:t>扁形動物門</w:t>
      </w:r>
      <w:r w:rsidRPr="0043342F">
        <w:rPr>
          <w:rFonts w:ascii="標楷體" w:eastAsia="標楷體" w:hint="eastAsia"/>
        </w:rPr>
        <w:t>。</w:t>
      </w:r>
    </w:p>
    <w:p w14:paraId="3CD47FCB" w14:textId="22C2A79D" w:rsidR="00BB0F44" w:rsidRPr="0043342F" w:rsidRDefault="00836AA6" w:rsidP="00BB0F44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251E0C36" wp14:editId="1B3CD39E">
            <wp:simplePos x="0" y="0"/>
            <wp:positionH relativeFrom="column">
              <wp:posOffset>820420</wp:posOffset>
            </wp:positionH>
            <wp:positionV relativeFrom="paragraph">
              <wp:posOffset>697230</wp:posOffset>
            </wp:positionV>
            <wp:extent cx="2494915" cy="847090"/>
            <wp:effectExtent l="0" t="0" r="0" b="0"/>
            <wp:wrapTopAndBottom/>
            <wp:docPr id="7" name="圖片 7" descr="10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03-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F44" w:rsidRPr="0043342F">
        <w:rPr>
          <w:rFonts w:ascii="標楷體" w:eastAsia="標楷體"/>
        </w:rPr>
        <w:t>（  ）</w:t>
      </w:r>
      <w:r w:rsidR="008B53B2" w:rsidRPr="0043342F">
        <w:rPr>
          <w:rFonts w:ascii="標楷體" w:eastAsia="標楷體" w:hint="eastAsia"/>
        </w:rPr>
        <w:t>生物</w:t>
      </w:r>
      <w:r w:rsidRPr="0043342F">
        <w:rPr>
          <w:rFonts w:ascii="標楷體" w:eastAsia="標楷體" w:hint="eastAsia"/>
        </w:rPr>
        <w:t>老師在教室中飼養獨角仙供學生觀察，下</w:t>
      </w:r>
      <w:r w:rsidR="00BB0F44" w:rsidRPr="0043342F">
        <w:rPr>
          <w:rFonts w:ascii="標楷體" w:eastAsia="標楷體" w:hint="eastAsia"/>
        </w:rPr>
        <w:t>圖是</w:t>
      </w:r>
      <w:r w:rsidRPr="0043342F">
        <w:rPr>
          <w:rFonts w:ascii="標楷體" w:eastAsia="標楷體" w:hint="eastAsia"/>
        </w:rPr>
        <w:t>獨角仙</w:t>
      </w:r>
      <w:r w:rsidR="00BB0F44" w:rsidRPr="0043342F">
        <w:rPr>
          <w:rFonts w:ascii="標楷體" w:eastAsia="標楷體" w:hint="eastAsia"/>
        </w:rPr>
        <w:t>生長的四個時期。</w:t>
      </w:r>
      <w:r w:rsidR="00CB0DB5" w:rsidRPr="0043342F">
        <w:rPr>
          <w:rFonts w:ascii="標楷體" w:eastAsia="標楷體"/>
        </w:rPr>
        <w:br/>
      </w:r>
      <w:r w:rsidR="00BB0F44" w:rsidRPr="0043342F">
        <w:rPr>
          <w:rFonts w:ascii="標楷體" w:eastAsia="標楷體" w:hint="eastAsia"/>
        </w:rPr>
        <w:t>請問蚱蜢在生長的過程中少了哪一個時期？</w:t>
      </w:r>
      <w:r w:rsidR="00BB0F44"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 </w:t>
      </w:r>
      <w:r w:rsidRPr="0043342F">
        <w:rPr>
          <w:rFonts w:ascii="標楷體" w:eastAsia="標楷體"/>
        </w:rPr>
        <w:br/>
      </w:r>
      <w:r w:rsidR="00BB0F44" w:rsidRPr="0043342F">
        <w:rPr>
          <w:rFonts w:ascii="標楷體" w:eastAsia="標楷體" w:hint="eastAsia"/>
        </w:rPr>
        <w:t xml:space="preserve">(Ａ)甲　</w:t>
      </w:r>
      <w:r w:rsidR="00BB0F44" w:rsidRPr="0043342F">
        <w:rPr>
          <w:rFonts w:ascii="標楷體" w:eastAsia="標楷體"/>
        </w:rPr>
        <w:br/>
      </w:r>
      <w:r w:rsidR="00BB0F44" w:rsidRPr="0043342F">
        <w:rPr>
          <w:rFonts w:ascii="標楷體" w:eastAsia="標楷體" w:hint="eastAsia"/>
        </w:rPr>
        <w:t xml:space="preserve">(Ｂ)乙　</w:t>
      </w:r>
      <w:r w:rsidR="00BB0F44" w:rsidRPr="0043342F">
        <w:rPr>
          <w:rFonts w:ascii="標楷體" w:eastAsia="標楷體"/>
        </w:rPr>
        <w:br/>
      </w:r>
      <w:r w:rsidR="00BB0F44" w:rsidRPr="0043342F">
        <w:rPr>
          <w:rFonts w:ascii="標楷體" w:eastAsia="標楷體" w:hint="eastAsia"/>
        </w:rPr>
        <w:t xml:space="preserve">(Ｃ)丙　</w:t>
      </w:r>
      <w:r w:rsidR="00BB0F44" w:rsidRPr="0043342F">
        <w:rPr>
          <w:rFonts w:ascii="標楷體" w:eastAsia="標楷體"/>
        </w:rPr>
        <w:br/>
      </w:r>
      <w:r w:rsidR="00BB0F44" w:rsidRPr="0043342F">
        <w:rPr>
          <w:rFonts w:ascii="標楷體" w:eastAsia="標楷體" w:hint="eastAsia"/>
        </w:rPr>
        <w:t>(Ｄ)丁。</w:t>
      </w:r>
    </w:p>
    <w:p w14:paraId="33CBA6AB" w14:textId="67C43FEE" w:rsidR="00BB0F44" w:rsidRPr="0043342F" w:rsidRDefault="00BB0F44" w:rsidP="00BB0F44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noProof/>
        </w:rPr>
        <w:drawing>
          <wp:anchor distT="0" distB="0" distL="114300" distR="114300" simplePos="0" relativeHeight="251651584" behindDoc="0" locked="0" layoutInCell="1" allowOverlap="1" wp14:anchorId="26C5C44A" wp14:editId="078F0E9F">
            <wp:simplePos x="0" y="0"/>
            <wp:positionH relativeFrom="column">
              <wp:posOffset>2332990</wp:posOffset>
            </wp:positionH>
            <wp:positionV relativeFrom="paragraph">
              <wp:posOffset>239973</wp:posOffset>
            </wp:positionV>
            <wp:extent cx="1693545" cy="739775"/>
            <wp:effectExtent l="0" t="0" r="0" b="0"/>
            <wp:wrapSquare wrapText="bothSides"/>
            <wp:docPr id="14" name="圖片 10" descr="1-004-169-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-004-169-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如右圖所示，將此六種生物分成兩大類的依據為何？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(Ａ)</w:t>
      </w:r>
      <w:r w:rsidR="0062003F" w:rsidRPr="0043342F">
        <w:rPr>
          <w:rFonts w:ascii="標楷體" w:eastAsia="標楷體" w:hint="eastAsia"/>
        </w:rPr>
        <w:t>有沒有</w:t>
      </w:r>
      <w:r w:rsidRPr="0043342F">
        <w:rPr>
          <w:rFonts w:ascii="標楷體" w:eastAsia="標楷體" w:hint="eastAsia"/>
        </w:rPr>
        <w:t xml:space="preserve">脊椎骨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</w:t>
      </w:r>
      <w:r w:rsidR="000D6F67" w:rsidRPr="0043342F">
        <w:rPr>
          <w:rFonts w:ascii="標楷體" w:eastAsia="標楷體" w:hint="eastAsia"/>
        </w:rPr>
        <w:t>體內受精或體外受</w:t>
      </w:r>
      <w:r w:rsidR="000D6F67" w:rsidRPr="0043342F">
        <w:rPr>
          <w:rFonts w:ascii="標楷體" w:eastAsia="標楷體"/>
        </w:rPr>
        <w:br/>
      </w:r>
      <w:r w:rsidR="000D6F67" w:rsidRPr="0043342F">
        <w:rPr>
          <w:rFonts w:ascii="標楷體" w:eastAsia="標楷體" w:hint="eastAsia"/>
        </w:rPr>
        <w:t xml:space="preserve">    精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</w:t>
      </w:r>
      <w:r w:rsidR="0062003F" w:rsidRPr="0043342F">
        <w:rPr>
          <w:rFonts w:ascii="標楷體" w:eastAsia="標楷體" w:hint="eastAsia"/>
        </w:rPr>
        <w:t>卵生或胎生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</w:t>
      </w:r>
      <w:bookmarkStart w:id="0" w:name="_GoBack"/>
      <w:bookmarkEnd w:id="0"/>
      <w:r w:rsidR="000D6F67" w:rsidRPr="0043342F">
        <w:rPr>
          <w:rFonts w:ascii="標楷體" w:eastAsia="標楷體" w:hint="eastAsia"/>
        </w:rPr>
        <w:t>內溫或外溫動物</w:t>
      </w:r>
      <w:r w:rsidRPr="0043342F">
        <w:rPr>
          <w:rFonts w:ascii="標楷體" w:eastAsia="標楷體" w:hint="eastAsia"/>
        </w:rPr>
        <w:t>。</w:t>
      </w:r>
    </w:p>
    <w:p w14:paraId="1ADF30CC" w14:textId="061D3D39" w:rsidR="0062003F" w:rsidRPr="0043342F" w:rsidRDefault="0062003F" w:rsidP="0062003F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="00200A4E" w:rsidRPr="0043342F">
        <w:rPr>
          <w:rFonts w:ascii="標楷體" w:eastAsia="標楷體" w:hint="eastAsia"/>
        </w:rPr>
        <w:t>下列哪一</w:t>
      </w:r>
      <w:r w:rsidRPr="0043342F">
        <w:rPr>
          <w:rFonts w:ascii="標楷體" w:eastAsia="標楷體" w:hint="eastAsia"/>
        </w:rPr>
        <w:t>種動物</w:t>
      </w:r>
      <w:r w:rsidR="00200A4E" w:rsidRPr="0043342F">
        <w:rPr>
          <w:rFonts w:ascii="標楷體" w:eastAsia="標楷體" w:hint="eastAsia"/>
        </w:rPr>
        <w:t>的皮膚光滑濕潤，可幫助呼吸</w:t>
      </w:r>
      <w:r w:rsidRPr="0043342F">
        <w:rPr>
          <w:rFonts w:ascii="標楷體" w:eastAsia="標楷體" w:hint="eastAsia"/>
        </w:rPr>
        <w:t>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(Ａ)</w:t>
      </w:r>
      <w:r w:rsidR="00200A4E" w:rsidRPr="0043342F">
        <w:rPr>
          <w:rFonts w:ascii="標楷體" w:eastAsia="標楷體" w:hint="eastAsia"/>
        </w:rPr>
        <w:t>臺灣山椒魚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</w:t>
      </w:r>
      <w:r w:rsidR="00200A4E" w:rsidRPr="0043342F">
        <w:rPr>
          <w:rFonts w:ascii="標楷體" w:eastAsia="標楷體" w:hint="eastAsia"/>
        </w:rPr>
        <w:t>大肚</w:t>
      </w:r>
      <w:r w:rsidRPr="0043342F">
        <w:rPr>
          <w:rFonts w:ascii="標楷體" w:eastAsia="標楷體" w:hint="eastAsia"/>
        </w:rPr>
        <w:t xml:space="preserve">魚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(Ｃ)攀木蜥蜴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</w:t>
      </w:r>
      <w:r w:rsidR="00200A4E" w:rsidRPr="0043342F">
        <w:rPr>
          <w:rFonts w:ascii="標楷體" w:eastAsia="標楷體" w:hint="eastAsia"/>
        </w:rPr>
        <w:t>綠蠵龜</w:t>
      </w:r>
      <w:r w:rsidRPr="0043342F">
        <w:rPr>
          <w:rFonts w:ascii="標楷體" w:eastAsia="標楷體" w:hint="eastAsia"/>
        </w:rPr>
        <w:t>。</w:t>
      </w:r>
    </w:p>
    <w:p w14:paraId="0EF801AE" w14:textId="79109622" w:rsidR="00200A4E" w:rsidRPr="0043342F" w:rsidRDefault="00B567CE" w:rsidP="00200A4E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>
        <w:rPr>
          <w:rFonts w:eastAsia="標楷體" w:hAnsi="標楷體"/>
          <w:noProof/>
        </w:rPr>
        <w:pict w14:anchorId="354E37DF">
          <v:shape id="_x0000_s1039" type="#_x0000_t202" style="position:absolute;left:0;text-align:left;margin-left:452.9pt;margin-top:81.55pt;width:190.55pt;height:31.45pt;z-index:251663360;v-text-anchor:middle">
            <v:textbox inset="0,,0">
              <w:txbxContent>
                <w:p w14:paraId="57D78E05" w14:textId="4E212762" w:rsidR="00C86242" w:rsidRDefault="00C86242" w:rsidP="00C86242">
                  <w:pPr>
                    <w:jc w:val="center"/>
                  </w:pPr>
                  <w:r>
                    <w:rPr>
                      <w:rFonts w:hint="eastAsia"/>
                    </w:rPr>
                    <w:t>2/3</w:t>
                  </w:r>
                  <w:r>
                    <w:rPr>
                      <w:rFonts w:hint="eastAsia"/>
                    </w:rPr>
                    <w:t>，下頁尚有試題，請翻頁作答。</w:t>
                  </w:r>
                </w:p>
              </w:txbxContent>
            </v:textbox>
          </v:shape>
        </w:pict>
      </w:r>
      <w:r w:rsidR="00200A4E" w:rsidRPr="0043342F">
        <w:rPr>
          <w:rFonts w:eastAsia="標楷體" w:hAnsi="標楷體"/>
        </w:rPr>
        <w:t>（</w:t>
      </w:r>
      <w:r w:rsidR="00200A4E" w:rsidRPr="0043342F">
        <w:rPr>
          <w:rFonts w:eastAsia="標楷體"/>
        </w:rPr>
        <w:t xml:space="preserve">  </w:t>
      </w:r>
      <w:r w:rsidR="00200A4E" w:rsidRPr="0043342F">
        <w:rPr>
          <w:rFonts w:eastAsia="標楷體" w:hAnsi="標楷體"/>
        </w:rPr>
        <w:t>）</w:t>
      </w:r>
      <w:r w:rsidR="00200A4E" w:rsidRPr="0043342F">
        <w:rPr>
          <w:rFonts w:eastAsia="標楷體" w:hAnsi="標楷體" w:hint="eastAsia"/>
        </w:rPr>
        <w:t>請問在脊椎動物的演化過程中，哪一種脊椎動物最先來到陸地</w:t>
      </w:r>
      <w:r w:rsidR="00C231A3" w:rsidRPr="0043342F">
        <w:rPr>
          <w:rFonts w:eastAsia="標楷體" w:hAnsi="標楷體" w:hint="eastAsia"/>
        </w:rPr>
        <w:t>上</w:t>
      </w:r>
      <w:r w:rsidR="00200A4E" w:rsidRPr="0043342F">
        <w:rPr>
          <w:rFonts w:eastAsia="標楷體" w:hAnsi="標楷體" w:hint="eastAsia"/>
        </w:rPr>
        <w:t>生存？</w:t>
      </w:r>
      <w:r w:rsidR="00200A4E" w:rsidRPr="0043342F">
        <w:rPr>
          <w:rFonts w:eastAsia="標楷體" w:hAnsi="標楷體"/>
        </w:rPr>
        <w:br/>
      </w:r>
      <w:r w:rsidR="00200A4E" w:rsidRPr="0043342F">
        <w:rPr>
          <w:rFonts w:eastAsia="標楷體" w:hAnsi="標楷體" w:hint="eastAsia"/>
        </w:rPr>
        <w:t>(</w:t>
      </w:r>
      <w:r w:rsidR="00200A4E" w:rsidRPr="0043342F">
        <w:rPr>
          <w:rFonts w:eastAsia="標楷體" w:hAnsi="標楷體" w:hint="eastAsia"/>
        </w:rPr>
        <w:t>Ａ</w:t>
      </w:r>
      <w:r w:rsidR="00200A4E" w:rsidRPr="0043342F">
        <w:rPr>
          <w:rFonts w:eastAsia="標楷體" w:hAnsi="標楷體" w:hint="eastAsia"/>
        </w:rPr>
        <w:t>)</w:t>
      </w:r>
      <w:r w:rsidR="00C231A3" w:rsidRPr="0043342F">
        <w:rPr>
          <w:rFonts w:eastAsia="標楷體" w:hAnsi="標楷體" w:hint="eastAsia"/>
        </w:rPr>
        <w:t>鳥</w:t>
      </w:r>
      <w:r w:rsidR="00200A4E" w:rsidRPr="0043342F">
        <w:rPr>
          <w:rFonts w:eastAsia="標楷體" w:hAnsi="標楷體" w:hint="eastAsia"/>
        </w:rPr>
        <w:t xml:space="preserve">類　</w:t>
      </w:r>
      <w:r w:rsidR="00200A4E" w:rsidRPr="0043342F">
        <w:rPr>
          <w:rFonts w:eastAsia="標楷體" w:hAnsi="標楷體"/>
        </w:rPr>
        <w:br/>
      </w:r>
      <w:r w:rsidR="00200A4E" w:rsidRPr="0043342F">
        <w:rPr>
          <w:rFonts w:eastAsia="標楷體" w:hAnsi="標楷體" w:hint="eastAsia"/>
        </w:rPr>
        <w:t>(</w:t>
      </w:r>
      <w:r w:rsidR="00200A4E" w:rsidRPr="0043342F">
        <w:rPr>
          <w:rFonts w:eastAsia="標楷體" w:hAnsi="標楷體" w:hint="eastAsia"/>
        </w:rPr>
        <w:t>Ｂ</w:t>
      </w:r>
      <w:r w:rsidR="00200A4E" w:rsidRPr="0043342F">
        <w:rPr>
          <w:rFonts w:eastAsia="標楷體" w:hAnsi="標楷體" w:hint="eastAsia"/>
        </w:rPr>
        <w:t>)</w:t>
      </w:r>
      <w:r w:rsidR="00200A4E" w:rsidRPr="0043342F">
        <w:rPr>
          <w:rFonts w:eastAsia="標楷體" w:hAnsi="標楷體" w:hint="eastAsia"/>
        </w:rPr>
        <w:t xml:space="preserve">爬蟲類　</w:t>
      </w:r>
      <w:r w:rsidR="00200A4E" w:rsidRPr="0043342F">
        <w:rPr>
          <w:rFonts w:eastAsia="標楷體" w:hAnsi="標楷體"/>
        </w:rPr>
        <w:br/>
      </w:r>
      <w:r w:rsidR="00200A4E" w:rsidRPr="0043342F">
        <w:rPr>
          <w:rFonts w:eastAsia="標楷體" w:hAnsi="標楷體" w:hint="eastAsia"/>
        </w:rPr>
        <w:t>(</w:t>
      </w:r>
      <w:r w:rsidR="00200A4E" w:rsidRPr="0043342F">
        <w:rPr>
          <w:rFonts w:eastAsia="標楷體" w:hAnsi="標楷體" w:hint="eastAsia"/>
        </w:rPr>
        <w:t>Ｃ</w:t>
      </w:r>
      <w:r w:rsidR="00200A4E" w:rsidRPr="0043342F">
        <w:rPr>
          <w:rFonts w:eastAsia="標楷體" w:hAnsi="標楷體" w:hint="eastAsia"/>
        </w:rPr>
        <w:t>)</w:t>
      </w:r>
      <w:r w:rsidR="00200A4E" w:rsidRPr="0043342F">
        <w:rPr>
          <w:rFonts w:eastAsia="標楷體" w:hAnsi="標楷體" w:hint="eastAsia"/>
        </w:rPr>
        <w:t xml:space="preserve">兩生類　</w:t>
      </w:r>
      <w:r w:rsidR="00200A4E" w:rsidRPr="0043342F">
        <w:rPr>
          <w:rFonts w:eastAsia="標楷體" w:hAnsi="標楷體"/>
        </w:rPr>
        <w:br/>
      </w:r>
      <w:r w:rsidR="00200A4E" w:rsidRPr="0043342F">
        <w:rPr>
          <w:rFonts w:eastAsia="標楷體" w:hAnsi="標楷體" w:hint="eastAsia"/>
        </w:rPr>
        <w:t>(</w:t>
      </w:r>
      <w:r w:rsidR="00200A4E" w:rsidRPr="0043342F">
        <w:rPr>
          <w:rFonts w:eastAsia="標楷體" w:hAnsi="標楷體" w:hint="eastAsia"/>
        </w:rPr>
        <w:t>Ｄ</w:t>
      </w:r>
      <w:r w:rsidR="00200A4E" w:rsidRPr="0043342F">
        <w:rPr>
          <w:rFonts w:eastAsia="標楷體" w:hAnsi="標楷體" w:hint="eastAsia"/>
        </w:rPr>
        <w:t>)</w:t>
      </w:r>
      <w:r w:rsidR="00200A4E" w:rsidRPr="0043342F">
        <w:rPr>
          <w:rFonts w:eastAsia="標楷體" w:hAnsi="標楷體" w:hint="eastAsia"/>
        </w:rPr>
        <w:t>哺乳類。</w:t>
      </w:r>
    </w:p>
    <w:p w14:paraId="588F9D09" w14:textId="10EF31B8" w:rsidR="005C14C7" w:rsidRPr="0043342F" w:rsidRDefault="005C14C7" w:rsidP="00200A4E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 w:rsidRPr="0043342F">
        <w:rPr>
          <w:rFonts w:eastAsia="標楷體" w:hAnsi="標楷體"/>
        </w:rPr>
        <w:t>（</w:t>
      </w:r>
      <w:r w:rsidRPr="0043342F">
        <w:rPr>
          <w:rFonts w:eastAsia="標楷體"/>
        </w:rPr>
        <w:t xml:space="preserve">  </w:t>
      </w:r>
      <w:r w:rsidRPr="0043342F">
        <w:rPr>
          <w:rFonts w:eastAsia="標楷體" w:hAnsi="標楷體"/>
        </w:rPr>
        <w:t>）</w:t>
      </w:r>
      <w:r w:rsidRPr="0043342F">
        <w:rPr>
          <w:rFonts w:eastAsia="標楷體" w:hAnsi="標楷體" w:hint="eastAsia"/>
        </w:rPr>
        <w:t>下列有關鳥類的敘述何者</w:t>
      </w:r>
      <w:r w:rsidRPr="0043342F">
        <w:rPr>
          <w:rFonts w:eastAsia="標楷體" w:hAnsi="標楷體" w:hint="eastAsia"/>
          <w:b/>
          <w:u w:val="double"/>
        </w:rPr>
        <w:t>錯誤</w:t>
      </w:r>
      <w:r w:rsidRPr="0043342F">
        <w:rPr>
          <w:rFonts w:eastAsia="標楷體" w:hAnsi="標楷體" w:hint="eastAsia"/>
        </w:rPr>
        <w:t>？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(A)</w:t>
      </w:r>
      <w:r w:rsidRPr="0043342F">
        <w:rPr>
          <w:rFonts w:ascii="標楷體" w:eastAsia="標楷體" w:hint="eastAsia"/>
        </w:rPr>
        <w:t>體內受精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(B)</w:t>
      </w:r>
      <w:r w:rsidRPr="0043342F">
        <w:rPr>
          <w:rFonts w:ascii="標楷體" w:eastAsia="標楷體" w:hint="eastAsia"/>
        </w:rPr>
        <w:t>胎生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(C)</w:t>
      </w:r>
      <w:r w:rsidRPr="0043342F">
        <w:rPr>
          <w:rFonts w:ascii="標楷體" w:eastAsia="標楷體" w:hint="eastAsia"/>
        </w:rPr>
        <w:t>骨骼中空且堅實質輕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(D)</w:t>
      </w:r>
      <w:r w:rsidRPr="0043342F">
        <w:rPr>
          <w:rFonts w:eastAsia="標楷體" w:hAnsi="標楷體" w:hint="eastAsia"/>
        </w:rPr>
        <w:t>內溫動物。</w:t>
      </w:r>
    </w:p>
    <w:p w14:paraId="1D70308E" w14:textId="3AC41F3D" w:rsidR="001C0B40" w:rsidRPr="0043342F" w:rsidRDefault="00B567CE" w:rsidP="001C0B40">
      <w:pPr>
        <w:pStyle w:val="a6"/>
        <w:numPr>
          <w:ilvl w:val="0"/>
          <w:numId w:val="19"/>
        </w:numPr>
        <w:spacing w:afterLines="50" w:after="180"/>
        <w:textAlignment w:val="baseline"/>
        <w:rPr>
          <w:rFonts w:ascii="標楷體" w:eastAsia="標楷體"/>
          <w:b/>
        </w:rPr>
      </w:pPr>
      <w:r>
        <w:rPr>
          <w:rFonts w:ascii="標楷體" w:eastAsia="標楷體"/>
          <w:b/>
        </w:rPr>
        <w:object w:dxaOrig="1440" w:dyaOrig="1440" w14:anchorId="60187F8E">
          <v:shape id="_x0000_s1037" type="#_x0000_t75" style="position:absolute;left:0;text-align:left;margin-left:235.5pt;margin-top:1.95pt;width:79.85pt;height:72.6pt;z-index:251661312;mso-position-horizontal-relative:text;mso-position-vertical-relative:text">
            <v:imagedata r:id="rId21" o:title=""/>
            <w10:wrap type="square" side="left"/>
          </v:shape>
          <o:OLEObject Type="Embed" ProgID="PI3.Image" ShapeID="_x0000_s1037" DrawAspect="Content" ObjectID="_1622894144" r:id="rId22"/>
        </w:object>
      </w:r>
      <w:r w:rsidR="001C0B40" w:rsidRPr="0043342F">
        <w:rPr>
          <w:rFonts w:ascii="標楷體" w:eastAsia="標楷體" w:hint="eastAsia"/>
          <w:b/>
        </w:rPr>
        <w:t>右圖是一隻鴨嘴獸</w:t>
      </w:r>
      <w:r w:rsidR="00C56F47" w:rsidRPr="0043342F">
        <w:rPr>
          <w:rFonts w:ascii="標楷體" w:eastAsia="標楷體" w:hint="eastAsia"/>
          <w:b/>
        </w:rPr>
        <w:t>。</w:t>
      </w:r>
      <w:r w:rsidR="001C0B40" w:rsidRPr="0043342F">
        <w:rPr>
          <w:rFonts w:ascii="標楷體" w:eastAsia="標楷體" w:hint="eastAsia"/>
          <w:b/>
        </w:rPr>
        <w:t>牠是地球上</w:t>
      </w:r>
      <w:r w:rsidR="00C56F47" w:rsidRPr="0043342F">
        <w:rPr>
          <w:rFonts w:ascii="標楷體" w:eastAsia="標楷體" w:hint="eastAsia"/>
          <w:b/>
        </w:rPr>
        <w:t>生存至今少數幾種卵生哺乳動物之一。請回答下列第</w:t>
      </w:r>
      <w:r w:rsidR="005C14C7" w:rsidRPr="0043342F">
        <w:rPr>
          <w:rFonts w:ascii="標楷體" w:eastAsia="標楷體" w:hint="eastAsia"/>
          <w:b/>
        </w:rPr>
        <w:t>23</w:t>
      </w:r>
      <w:r w:rsidR="00C56F47" w:rsidRPr="0043342F">
        <w:rPr>
          <w:rFonts w:ascii="標楷體" w:eastAsia="標楷體" w:hint="eastAsia"/>
          <w:b/>
        </w:rPr>
        <w:t>~</w:t>
      </w:r>
      <w:r w:rsidR="005C14C7" w:rsidRPr="0043342F">
        <w:rPr>
          <w:rFonts w:ascii="標楷體" w:eastAsia="標楷體" w:hint="eastAsia"/>
          <w:b/>
        </w:rPr>
        <w:t>24</w:t>
      </w:r>
      <w:r w:rsidR="00C56F47" w:rsidRPr="0043342F">
        <w:rPr>
          <w:rFonts w:ascii="標楷體" w:eastAsia="標楷體" w:hint="eastAsia"/>
          <w:b/>
        </w:rPr>
        <w:t>題：</w:t>
      </w:r>
    </w:p>
    <w:p w14:paraId="74036836" w14:textId="77777777" w:rsidR="00A75022" w:rsidRPr="0043342F" w:rsidRDefault="00A75022" w:rsidP="001C0B40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鴨嘴獸在分類上，被歸在「哺乳類」的最主要原因，是因為牠具有下列哪一個特徵？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(Ａ)</w:t>
      </w:r>
      <w:r w:rsidR="00C56F47" w:rsidRPr="0043342F">
        <w:rPr>
          <w:rFonts w:ascii="標楷體" w:eastAsia="標楷體" w:hint="eastAsia"/>
        </w:rPr>
        <w:t>母體能分泌乳汁哺育幼兒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</w:t>
      </w:r>
      <w:r w:rsidR="00C56F47" w:rsidRPr="0043342F">
        <w:rPr>
          <w:rFonts w:ascii="標楷體" w:eastAsia="標楷體" w:hint="eastAsia"/>
        </w:rPr>
        <w:t>具</w:t>
      </w:r>
      <w:r w:rsidRPr="0043342F">
        <w:rPr>
          <w:rFonts w:ascii="標楷體" w:eastAsia="標楷體" w:hint="eastAsia"/>
        </w:rPr>
        <w:t xml:space="preserve">有完整的胎盤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</w:t>
      </w:r>
      <w:r w:rsidR="00C56F47" w:rsidRPr="0043342F">
        <w:rPr>
          <w:rFonts w:ascii="標楷體" w:eastAsia="標楷體" w:hint="eastAsia"/>
        </w:rPr>
        <w:t>屬於</w:t>
      </w:r>
      <w:r w:rsidRPr="0043342F">
        <w:rPr>
          <w:rFonts w:ascii="標楷體" w:eastAsia="標楷體" w:hint="eastAsia"/>
        </w:rPr>
        <w:t xml:space="preserve">內溫動物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</w:t>
      </w:r>
      <w:r w:rsidR="00C56F47" w:rsidRPr="0043342F">
        <w:rPr>
          <w:rFonts w:ascii="標楷體" w:eastAsia="標楷體" w:hint="eastAsia"/>
        </w:rPr>
        <w:t>卵生</w:t>
      </w:r>
      <w:r w:rsidRPr="0043342F">
        <w:rPr>
          <w:rFonts w:ascii="標楷體" w:eastAsia="標楷體" w:hint="eastAsia"/>
        </w:rPr>
        <w:t>。</w:t>
      </w:r>
    </w:p>
    <w:p w14:paraId="41C1DB66" w14:textId="77777777" w:rsidR="00C56F47" w:rsidRPr="0043342F" w:rsidRDefault="00C56F47" w:rsidP="001C0B40">
      <w:pPr>
        <w:pStyle w:val="a6"/>
        <w:numPr>
          <w:ilvl w:val="0"/>
          <w:numId w:val="1"/>
        </w:numPr>
        <w:spacing w:afterLines="50" w:after="180"/>
        <w:ind w:left="966" w:hanging="683"/>
        <w:jc w:val="both"/>
        <w:textAlignment w:val="baseline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根據演化論「天擇說」中適者生存的概念，鴨嘴獸最有可能是哪一個區域的特有生物？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(A)美洲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(B)澳洲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(C)亞洲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(D)非洲</w:t>
      </w:r>
    </w:p>
    <w:p w14:paraId="3BAAA1C8" w14:textId="32329742" w:rsidR="001D4592" w:rsidRPr="0043342F" w:rsidRDefault="001D4592" w:rsidP="001D4592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 w:rsidRPr="0043342F">
        <w:rPr>
          <w:rFonts w:eastAsia="標楷體" w:hAnsi="標楷體"/>
        </w:rPr>
        <w:t>（</w:t>
      </w:r>
      <w:r w:rsidRPr="0043342F">
        <w:rPr>
          <w:rFonts w:eastAsia="標楷體"/>
        </w:rPr>
        <w:t xml:space="preserve">  </w:t>
      </w:r>
      <w:r w:rsidRPr="0043342F">
        <w:rPr>
          <w:rFonts w:eastAsia="標楷體" w:hAnsi="標楷體"/>
        </w:rPr>
        <w:t>）</w:t>
      </w:r>
      <w:r w:rsidRPr="0043342F">
        <w:rPr>
          <w:rFonts w:eastAsia="標楷體" w:hAnsi="標楷體" w:hint="eastAsia"/>
        </w:rPr>
        <w:t>下列四種哺乳動物中，何者</w:t>
      </w:r>
      <w:r w:rsidRPr="0043342F">
        <w:rPr>
          <w:rFonts w:eastAsia="標楷體" w:hAnsi="標楷體" w:hint="eastAsia"/>
          <w:b/>
          <w:u w:val="double"/>
        </w:rPr>
        <w:t>不具有</w:t>
      </w:r>
      <w:r w:rsidRPr="0043342F">
        <w:rPr>
          <w:rFonts w:eastAsia="標楷體" w:hAnsi="標楷體" w:hint="eastAsia"/>
        </w:rPr>
        <w:t>胎盤的構造？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Ａ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針鼴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Ｂ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無尾熊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Ｃ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海豚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Ｄ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>袋鼠。</w:t>
      </w:r>
    </w:p>
    <w:p w14:paraId="31D9BFCB" w14:textId="74839C0A" w:rsidR="009726FF" w:rsidRPr="0043342F" w:rsidRDefault="009726FF" w:rsidP="009726FF">
      <w:pPr>
        <w:pStyle w:val="a6"/>
        <w:numPr>
          <w:ilvl w:val="0"/>
          <w:numId w:val="19"/>
        </w:numPr>
        <w:spacing w:afterLines="50" w:after="180"/>
        <w:textAlignment w:val="baseline"/>
        <w:rPr>
          <w:rFonts w:ascii="標楷體" w:eastAsia="標楷體"/>
          <w:b/>
        </w:rPr>
      </w:pPr>
      <w:r w:rsidRPr="0043342F">
        <w:rPr>
          <w:rFonts w:ascii="標楷體" w:eastAsia="標楷體" w:hint="eastAsia"/>
          <w:b/>
          <w:u w:val="single"/>
        </w:rPr>
        <w:t>小琦</w:t>
      </w:r>
      <w:r w:rsidRPr="0043342F">
        <w:rPr>
          <w:rFonts w:ascii="標楷體" w:eastAsia="標楷體" w:hint="eastAsia"/>
          <w:b/>
        </w:rPr>
        <w:t>有一天經過</w:t>
      </w:r>
      <w:r w:rsidRPr="0043342F">
        <w:rPr>
          <w:rFonts w:ascii="標楷體" w:eastAsia="標楷體" w:hint="eastAsia"/>
          <w:b/>
          <w:u w:val="single"/>
        </w:rPr>
        <w:t>台北市</w:t>
      </w:r>
      <w:r w:rsidRPr="0043342F">
        <w:rPr>
          <w:rFonts w:ascii="標楷體" w:eastAsia="標楷體" w:hint="eastAsia"/>
          <w:b/>
        </w:rPr>
        <w:t>政府捷運站時，看到一群熱血的年輕人手上拿著標語：「愛護環境，拒吃魚翅」，他們來回穿梭在人群中，希望能為生態保育盡一點心力。請回答下列第2</w:t>
      </w:r>
      <w:r w:rsidR="001D4592" w:rsidRPr="0043342F">
        <w:rPr>
          <w:rFonts w:ascii="標楷體" w:eastAsia="標楷體" w:hint="eastAsia"/>
          <w:b/>
        </w:rPr>
        <w:t>6</w:t>
      </w:r>
      <w:r w:rsidR="008B53B2">
        <w:rPr>
          <w:rFonts w:ascii="標楷體" w:eastAsia="標楷體" w:hint="eastAsia"/>
          <w:b/>
        </w:rPr>
        <w:t>~</w:t>
      </w:r>
      <w:r w:rsidRPr="0043342F">
        <w:rPr>
          <w:rFonts w:ascii="標楷體" w:eastAsia="標楷體" w:hint="eastAsia"/>
          <w:b/>
        </w:rPr>
        <w:t>2</w:t>
      </w:r>
      <w:r w:rsidR="00421D57" w:rsidRPr="0043342F">
        <w:rPr>
          <w:rFonts w:ascii="標楷體" w:eastAsia="標楷體" w:hint="eastAsia"/>
          <w:b/>
        </w:rPr>
        <w:t>8</w:t>
      </w:r>
      <w:r w:rsidRPr="0043342F">
        <w:rPr>
          <w:rFonts w:ascii="標楷體" w:eastAsia="標楷體" w:hint="eastAsia"/>
          <w:b/>
        </w:rPr>
        <w:t>題：</w:t>
      </w:r>
    </w:p>
    <w:p w14:paraId="42E72977" w14:textId="042CB256" w:rsidR="00DD6B9C" w:rsidRPr="0043342F" w:rsidRDefault="00DD6B9C" w:rsidP="00DD6B9C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 w:rsidRPr="0043342F">
        <w:rPr>
          <w:rFonts w:eastAsia="標楷體" w:hAnsi="標楷體"/>
        </w:rPr>
        <w:t>（</w:t>
      </w:r>
      <w:r w:rsidRPr="0043342F">
        <w:rPr>
          <w:rFonts w:eastAsia="標楷體"/>
        </w:rPr>
        <w:t xml:space="preserve">  </w:t>
      </w:r>
      <w:r w:rsidRPr="0043342F">
        <w:rPr>
          <w:rFonts w:eastAsia="標楷體" w:hAnsi="標楷體"/>
        </w:rPr>
        <w:t>）</w:t>
      </w:r>
      <w:r w:rsidRPr="0043342F">
        <w:rPr>
          <w:rFonts w:eastAsia="標楷體" w:hAnsi="標楷體" w:hint="eastAsia"/>
        </w:rPr>
        <w:t xml:space="preserve">「魚翅」是傳統的美食之一，這些食材主要是來自下列哪一種魚類的鰭所製成？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Ａ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彈塗魚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Ｂ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小丑魚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Ｃ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魟魚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Ｄ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>鯊魚。</w:t>
      </w:r>
    </w:p>
    <w:p w14:paraId="1D72D569" w14:textId="7078A00D" w:rsidR="001D4592" w:rsidRPr="0043342F" w:rsidRDefault="001D4592" w:rsidP="001D4592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Lines="50" w:after="180"/>
        <w:jc w:val="both"/>
        <w:textAlignment w:val="top"/>
        <w:rPr>
          <w:rFonts w:eastAsia="標楷體" w:hAnsi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有關</w:t>
      </w:r>
      <w:r w:rsidR="00DD6B9C" w:rsidRPr="0043342F">
        <w:rPr>
          <w:rFonts w:ascii="標楷體" w:eastAsia="標楷體" w:hint="eastAsia"/>
        </w:rPr>
        <w:t>這種</w:t>
      </w:r>
      <w:r w:rsidRPr="0043342F">
        <w:rPr>
          <w:rFonts w:ascii="標楷體" w:eastAsia="標楷體" w:hint="eastAsia"/>
        </w:rPr>
        <w:t>魚的敘述，下列何者</w:t>
      </w:r>
      <w:r w:rsidRPr="0043342F">
        <w:rPr>
          <w:rFonts w:ascii="標楷體" w:eastAsia="標楷體" w:hint="eastAsia"/>
          <w:b/>
          <w:u w:val="double"/>
        </w:rPr>
        <w:t>錯誤</w:t>
      </w:r>
      <w:r w:rsidRPr="0043342F">
        <w:rPr>
          <w:rFonts w:ascii="標楷體" w:eastAsia="標楷體" w:hint="eastAsia"/>
        </w:rPr>
        <w:t>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(Ａ)屬於脊索動物門的生物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(Ｂ)屬於軟骨魚類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</w:t>
      </w:r>
      <w:r w:rsidR="00421D57" w:rsidRPr="0043342F">
        <w:rPr>
          <w:rFonts w:ascii="標楷體" w:eastAsia="標楷體" w:hint="eastAsia"/>
        </w:rPr>
        <w:t>具有魚鰾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</w:t>
      </w:r>
      <w:r w:rsidR="00421D57" w:rsidRPr="0043342F">
        <w:rPr>
          <w:rFonts w:ascii="標楷體" w:eastAsia="標楷體" w:hint="eastAsia"/>
        </w:rPr>
        <w:t>沒有鰓蓋</w:t>
      </w:r>
      <w:r w:rsidRPr="0043342F">
        <w:rPr>
          <w:rFonts w:ascii="標楷體" w:eastAsia="標楷體" w:hint="eastAsia"/>
        </w:rPr>
        <w:t>。</w:t>
      </w:r>
    </w:p>
    <w:p w14:paraId="6D379B45" w14:textId="329429B3" w:rsidR="001D4592" w:rsidRPr="0043342F" w:rsidRDefault="001D4592" w:rsidP="001D4592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 w:rsidRPr="0043342F">
        <w:rPr>
          <w:rFonts w:eastAsia="標楷體" w:hAnsi="標楷體"/>
        </w:rPr>
        <w:t>（</w:t>
      </w:r>
      <w:r w:rsidRPr="0043342F">
        <w:rPr>
          <w:rFonts w:eastAsia="標楷體"/>
        </w:rPr>
        <w:t xml:space="preserve">  </w:t>
      </w:r>
      <w:r w:rsidRPr="0043342F">
        <w:rPr>
          <w:rFonts w:eastAsia="標楷體" w:hAnsi="標楷體"/>
        </w:rPr>
        <w:t>）</w:t>
      </w:r>
      <w:r w:rsidRPr="0043342F">
        <w:rPr>
          <w:rFonts w:eastAsia="標楷體" w:hAnsi="標楷體" w:hint="eastAsia"/>
        </w:rPr>
        <w:t>承上題，有些重金屬</w:t>
      </w:r>
      <w:r w:rsidR="00EB052E" w:rsidRPr="0043342F">
        <w:rPr>
          <w:rFonts w:eastAsia="標楷體" w:hAnsi="標楷體" w:hint="eastAsia"/>
        </w:rPr>
        <w:t>和污染物</w:t>
      </w:r>
      <w:r w:rsidRPr="0043342F">
        <w:rPr>
          <w:rFonts w:eastAsia="標楷體" w:hAnsi="標楷體" w:hint="eastAsia"/>
        </w:rPr>
        <w:t>在進入生物體之後不易被分解排出體外，並且會隨著食物鏈的傳遞，而累積至較高級消費者的體內。</w:t>
      </w:r>
      <w:r w:rsidR="00EB052E" w:rsidRPr="0043342F">
        <w:rPr>
          <w:rFonts w:eastAsia="標楷體" w:hAnsi="標楷體" w:hint="eastAsia"/>
        </w:rPr>
        <w:t>而這種魚類在海洋中屬於較高級的消費者，所以基於上述理由，人們也應該避免吃魚翅這樣的食物。</w:t>
      </w:r>
      <w:r w:rsidR="00EB052E"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以上這種有毒物質借由食物鏈向上累積的過程稱為何種作用？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(A)</w:t>
      </w:r>
      <w:r w:rsidRPr="0043342F">
        <w:rPr>
          <w:rFonts w:eastAsia="標楷體" w:hAnsi="標楷體" w:hint="eastAsia"/>
        </w:rPr>
        <w:t>汙染</w:t>
      </w:r>
      <w:r w:rsidR="00EB052E" w:rsidRPr="0043342F">
        <w:rPr>
          <w:rFonts w:eastAsia="標楷體" w:hAnsi="標楷體" w:hint="eastAsia"/>
        </w:rPr>
        <w:t>堆疊</w:t>
      </w:r>
      <w:r w:rsidRPr="0043342F">
        <w:rPr>
          <w:rFonts w:eastAsia="標楷體" w:hAnsi="標楷體" w:hint="eastAsia"/>
        </w:rPr>
        <w:t>作用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(B)</w:t>
      </w:r>
      <w:r w:rsidR="00EB052E" w:rsidRPr="0043342F">
        <w:rPr>
          <w:rFonts w:eastAsia="標楷體" w:hAnsi="標楷體" w:hint="eastAsia"/>
        </w:rPr>
        <w:t>生物</w:t>
      </w:r>
      <w:r w:rsidRPr="0043342F">
        <w:rPr>
          <w:rFonts w:eastAsia="標楷體" w:hAnsi="標楷體" w:hint="eastAsia"/>
        </w:rPr>
        <w:t>循環作用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(C)</w:t>
      </w:r>
      <w:r w:rsidRPr="0043342F">
        <w:rPr>
          <w:rFonts w:eastAsia="標楷體" w:hAnsi="標楷體" w:hint="eastAsia"/>
        </w:rPr>
        <w:t>生物</w:t>
      </w:r>
      <w:r w:rsidR="00EB052E" w:rsidRPr="0043342F">
        <w:rPr>
          <w:rFonts w:eastAsia="標楷體" w:hAnsi="標楷體" w:hint="eastAsia"/>
        </w:rPr>
        <w:t>放大</w:t>
      </w:r>
      <w:r w:rsidRPr="0043342F">
        <w:rPr>
          <w:rFonts w:eastAsia="標楷體" w:hAnsi="標楷體" w:hint="eastAsia"/>
        </w:rPr>
        <w:t>作用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(D)</w:t>
      </w:r>
      <w:r w:rsidR="00EB052E" w:rsidRPr="0043342F">
        <w:rPr>
          <w:rFonts w:eastAsia="標楷體" w:hAnsi="標楷體" w:hint="eastAsia"/>
        </w:rPr>
        <w:t>毒</w:t>
      </w:r>
      <w:r w:rsidRPr="0043342F">
        <w:rPr>
          <w:rFonts w:eastAsia="標楷體" w:hAnsi="標楷體" w:hint="eastAsia"/>
        </w:rPr>
        <w:t>物</w:t>
      </w:r>
      <w:r w:rsidR="00EB052E" w:rsidRPr="0043342F">
        <w:rPr>
          <w:rFonts w:eastAsia="標楷體" w:hAnsi="標楷體" w:hint="eastAsia"/>
        </w:rPr>
        <w:t>傳遞</w:t>
      </w:r>
      <w:r w:rsidRPr="0043342F">
        <w:rPr>
          <w:rFonts w:eastAsia="標楷體" w:hAnsi="標楷體" w:hint="eastAsia"/>
        </w:rPr>
        <w:t>作用</w:t>
      </w:r>
      <w:r w:rsidR="00EB052E" w:rsidRPr="0043342F">
        <w:rPr>
          <w:rFonts w:eastAsia="標楷體" w:hAnsi="標楷體"/>
        </w:rPr>
        <w:br/>
      </w:r>
      <w:r w:rsidR="00EB052E" w:rsidRPr="0043342F">
        <w:rPr>
          <w:rFonts w:eastAsia="標楷體" w:hAnsi="標楷體"/>
        </w:rPr>
        <w:br/>
      </w:r>
      <w:r w:rsidR="00EB052E" w:rsidRPr="0043342F">
        <w:rPr>
          <w:rFonts w:eastAsia="標楷體" w:hAnsi="標楷體"/>
        </w:rPr>
        <w:br/>
      </w:r>
      <w:r w:rsidR="00EB052E" w:rsidRPr="0043342F">
        <w:rPr>
          <w:rFonts w:eastAsia="標楷體" w:hAnsi="標楷體"/>
        </w:rPr>
        <w:br/>
      </w:r>
    </w:p>
    <w:p w14:paraId="74B863BB" w14:textId="42976019" w:rsidR="00305048" w:rsidRPr="0043342F" w:rsidRDefault="00305048" w:rsidP="004B20B3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eastAsia="標楷體"/>
        </w:rPr>
        <w:lastRenderedPageBreak/>
        <w:t>（  ）</w:t>
      </w:r>
      <w:r w:rsidRPr="0043342F">
        <w:rPr>
          <w:rFonts w:ascii="標楷體" w:eastAsia="標楷體" w:hint="eastAsia"/>
        </w:rPr>
        <w:t>下列何者的範圍，包含生物以外的非生物環境因子？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(Ａ)群集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(Ｂ)生態系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(Ｃ)個體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(Ｄ)族群。</w:t>
      </w:r>
    </w:p>
    <w:p w14:paraId="10365509" w14:textId="0EFB4AEC" w:rsidR="00305048" w:rsidRPr="0043342F" w:rsidRDefault="00305048" w:rsidP="00305048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0F68F04C" wp14:editId="1630A269">
            <wp:simplePos x="0" y="0"/>
            <wp:positionH relativeFrom="column">
              <wp:posOffset>1824355</wp:posOffset>
            </wp:positionH>
            <wp:positionV relativeFrom="paragraph">
              <wp:posOffset>68580</wp:posOffset>
            </wp:positionV>
            <wp:extent cx="2212340" cy="1186815"/>
            <wp:effectExtent l="0" t="0" r="0" b="0"/>
            <wp:wrapSquare wrapText="bothSides"/>
            <wp:docPr id="28" name="圖片 17" descr="99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9-5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右圖為</w:t>
      </w:r>
      <w:r w:rsidRPr="0043342F">
        <w:rPr>
          <w:rFonts w:ascii="標楷體" w:eastAsia="標楷體" w:hint="eastAsia"/>
          <w:u w:val="single"/>
        </w:rPr>
        <w:t>虎山</w:t>
      </w:r>
      <w:r w:rsidRPr="0043342F">
        <w:rPr>
          <w:rFonts w:ascii="標楷體" w:eastAsia="標楷體" w:hint="eastAsia"/>
        </w:rPr>
        <w:t>上五色鳥的族群大小變化，請問在哪一段時間內的五色鳥(出生+遷入)＜（死亡＋遷出）？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(Ａ) A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(Ｂ) B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(Ｃ) C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 D。</w:t>
      </w:r>
    </w:p>
    <w:p w14:paraId="62080A12" w14:textId="1E412B81" w:rsidR="00663B2C" w:rsidRPr="0043342F" w:rsidRDefault="00663B2C" w:rsidP="00663B2C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如果以能量流動的觀念來看，下列哪一種生物全體所蘊藏的能量總和最多？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(Ａ)生產者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(Ｂ)初級消費者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(Ｃ)次級消費者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(Ｄ)三級消費者。</w:t>
      </w:r>
    </w:p>
    <w:p w14:paraId="4503E3A6" w14:textId="4AAFA248" w:rsidR="00663B2C" w:rsidRPr="0043342F" w:rsidRDefault="00663B2C" w:rsidP="00663B2C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hint="eastAsia"/>
          <w:noProof/>
        </w:rPr>
        <w:drawing>
          <wp:anchor distT="0" distB="0" distL="114300" distR="114300" simplePos="0" relativeHeight="251661824" behindDoc="0" locked="0" layoutInCell="1" allowOverlap="1" wp14:anchorId="414130D8" wp14:editId="62D355E8">
            <wp:simplePos x="0" y="0"/>
            <wp:positionH relativeFrom="column">
              <wp:posOffset>2717800</wp:posOffset>
            </wp:positionH>
            <wp:positionV relativeFrom="paragraph">
              <wp:posOffset>54560</wp:posOffset>
            </wp:positionV>
            <wp:extent cx="1166495" cy="1054735"/>
            <wp:effectExtent l="0" t="0" r="0" b="0"/>
            <wp:wrapSquare wrapText="bothSides"/>
            <wp:docPr id="29" name="圖片 33" descr="5-2-04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-2-04拷貝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在右圖中何者與小蝦為競爭的關係？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(Ａ)海洋哺乳動物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(Ｂ)小型魚類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(Ｃ)小蟹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(Ｄ)單細胞綠藻。</w:t>
      </w:r>
    </w:p>
    <w:p w14:paraId="68ADCCDB" w14:textId="67050023" w:rsidR="00663B2C" w:rsidRPr="0043342F" w:rsidRDefault="00663B2C" w:rsidP="00663B2C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 w:rsidRPr="0043342F">
        <w:rPr>
          <w:rFonts w:eastAsia="標楷體" w:hAnsi="標楷體"/>
          <w:noProof/>
        </w:rPr>
        <w:drawing>
          <wp:anchor distT="0" distB="0" distL="114300" distR="114300" simplePos="0" relativeHeight="251663872" behindDoc="0" locked="0" layoutInCell="1" allowOverlap="1" wp14:anchorId="6E98EFA2" wp14:editId="60939539">
            <wp:simplePos x="0" y="0"/>
            <wp:positionH relativeFrom="column">
              <wp:posOffset>2665095</wp:posOffset>
            </wp:positionH>
            <wp:positionV relativeFrom="paragraph">
              <wp:posOffset>150495</wp:posOffset>
            </wp:positionV>
            <wp:extent cx="1408430" cy="1082675"/>
            <wp:effectExtent l="0" t="0" r="0" b="0"/>
            <wp:wrapSquare wrapText="bothSides"/>
            <wp:docPr id="35" name="圖片 1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42F">
        <w:rPr>
          <w:rFonts w:eastAsia="標楷體" w:hAnsi="標楷體"/>
        </w:rPr>
        <w:t>（</w:t>
      </w:r>
      <w:r w:rsidRPr="0043342F">
        <w:rPr>
          <w:rFonts w:eastAsia="標楷體"/>
        </w:rPr>
        <w:t xml:space="preserve">  </w:t>
      </w:r>
      <w:r w:rsidRPr="0043342F">
        <w:rPr>
          <w:rFonts w:eastAsia="標楷體" w:hAnsi="標楷體"/>
        </w:rPr>
        <w:t>）</w:t>
      </w:r>
      <w:r w:rsidRPr="0043342F">
        <w:rPr>
          <w:rFonts w:eastAsia="標楷體" w:hAnsi="標楷體" w:hint="eastAsia"/>
        </w:rPr>
        <w:t>在</w:t>
      </w:r>
      <w:r w:rsidRPr="0043342F">
        <w:rPr>
          <w:rFonts w:eastAsia="標楷體" w:hAnsi="標楷體" w:hint="eastAsia"/>
          <w:u w:val="single"/>
        </w:rPr>
        <w:t>彰化</w:t>
      </w:r>
      <w:r w:rsidRPr="0043342F">
        <w:rPr>
          <w:rFonts w:eastAsia="標楷體" w:hAnsi="標楷體" w:hint="eastAsia"/>
        </w:rPr>
        <w:t>曾經發生過鎘米事件，請問如果從右圖的食物網來看，哪一種生物體內所累積的重金屬─鎘最多？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Ａ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稻米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Ｂ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>蝗蟲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Ｃ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 xml:space="preserve">野鴨　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</w:t>
      </w:r>
      <w:r w:rsidRPr="0043342F">
        <w:rPr>
          <w:rFonts w:eastAsia="標楷體" w:hAnsi="標楷體" w:hint="eastAsia"/>
        </w:rPr>
        <w:t>Ｄ</w:t>
      </w:r>
      <w:r w:rsidRPr="0043342F">
        <w:rPr>
          <w:rFonts w:eastAsia="標楷體" w:hAnsi="標楷體" w:hint="eastAsia"/>
        </w:rPr>
        <w:t>)</w:t>
      </w:r>
      <w:r w:rsidRPr="0043342F">
        <w:rPr>
          <w:rFonts w:eastAsia="標楷體" w:hAnsi="標楷體" w:hint="eastAsia"/>
        </w:rPr>
        <w:t>人。</w:t>
      </w:r>
    </w:p>
    <w:p w14:paraId="12FEF97E" w14:textId="34C988E8" w:rsidR="00CC7E86" w:rsidRPr="0043342F" w:rsidRDefault="00CC7E86" w:rsidP="00CC7E86">
      <w:pPr>
        <w:pStyle w:val="a6"/>
        <w:numPr>
          <w:ilvl w:val="0"/>
          <w:numId w:val="1"/>
        </w:numPr>
        <w:kinsoku w:val="0"/>
        <w:overflowPunct w:val="0"/>
        <w:autoSpaceDE w:val="0"/>
        <w:autoSpaceDN w:val="0"/>
        <w:spacing w:after="50"/>
        <w:rPr>
          <w:rFonts w:eastAsia="標楷體" w:hAnsi="標楷體"/>
        </w:rPr>
      </w:pPr>
      <w:r w:rsidRPr="0043342F">
        <w:rPr>
          <w:rFonts w:eastAsia="標楷體" w:hAnsi="標楷體"/>
        </w:rPr>
        <w:t>（</w:t>
      </w:r>
      <w:r w:rsidRPr="0043342F">
        <w:rPr>
          <w:rFonts w:eastAsia="標楷體"/>
        </w:rPr>
        <w:t xml:space="preserve">  </w:t>
      </w:r>
      <w:r w:rsidRPr="0043342F">
        <w:rPr>
          <w:rFonts w:eastAsia="標楷體" w:hAnsi="標楷體"/>
        </w:rPr>
        <w:t>）</w:t>
      </w:r>
      <w:r w:rsidRPr="0043342F">
        <w:rPr>
          <w:rFonts w:eastAsia="標楷體" w:hAnsi="標楷體" w:hint="eastAsia"/>
          <w:u w:val="single"/>
        </w:rPr>
        <w:t>小琦</w:t>
      </w:r>
      <w:r w:rsidRPr="0043342F">
        <w:rPr>
          <w:rFonts w:eastAsia="標楷體" w:hAnsi="標楷體" w:hint="eastAsia"/>
        </w:rPr>
        <w:t>參加</w:t>
      </w:r>
      <w:r w:rsidRPr="0043342F">
        <w:rPr>
          <w:rFonts w:eastAsia="標楷體" w:hAnsi="標楷體" w:hint="eastAsia"/>
          <w:u w:val="single"/>
        </w:rPr>
        <w:t>台大</w:t>
      </w:r>
      <w:r w:rsidRPr="0043342F">
        <w:rPr>
          <w:rFonts w:eastAsia="標楷體" w:hAnsi="標楷體" w:hint="eastAsia"/>
        </w:rPr>
        <w:t>舉辦的生物夏令營，其中有一項活動是：「調查</w:t>
      </w:r>
      <w:r w:rsidRPr="0043342F">
        <w:rPr>
          <w:rFonts w:eastAsia="標楷體" w:hAnsi="標楷體" w:hint="eastAsia"/>
          <w:u w:val="single"/>
        </w:rPr>
        <w:t>溪頭</w:t>
      </w:r>
      <w:r w:rsidRPr="0043342F">
        <w:rPr>
          <w:rFonts w:eastAsia="標楷體" w:hAnsi="標楷體" w:hint="eastAsia"/>
        </w:rPr>
        <w:t>大學池中吳郭魚的數量有多少？」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請問以上最適合採用下列哪一種方法進行統計？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(A)</w:t>
      </w:r>
      <w:r w:rsidRPr="0043342F">
        <w:rPr>
          <w:rFonts w:eastAsia="標楷體" w:hAnsi="標楷體" w:hint="eastAsia"/>
        </w:rPr>
        <w:t>捉放法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(B)</w:t>
      </w:r>
      <w:r w:rsidRPr="0043342F">
        <w:rPr>
          <w:rFonts w:eastAsia="標楷體" w:hAnsi="標楷體" w:hint="eastAsia"/>
        </w:rPr>
        <w:t>樣區採樣法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(C)</w:t>
      </w:r>
      <w:r w:rsidRPr="0043342F">
        <w:rPr>
          <w:rFonts w:eastAsia="標楷體" w:hAnsi="標楷體" w:hint="eastAsia"/>
        </w:rPr>
        <w:t>電話訪問法</w:t>
      </w:r>
      <w:r w:rsidRPr="0043342F">
        <w:rPr>
          <w:rFonts w:eastAsia="標楷體" w:hAnsi="標楷體"/>
        </w:rPr>
        <w:br/>
      </w:r>
      <w:r w:rsidRPr="0043342F">
        <w:rPr>
          <w:rFonts w:eastAsia="標楷體" w:hAnsi="標楷體" w:hint="eastAsia"/>
        </w:rPr>
        <w:t>(D)</w:t>
      </w:r>
      <w:r w:rsidRPr="0043342F">
        <w:rPr>
          <w:rFonts w:eastAsia="標楷體" w:hAnsi="標楷體" w:hint="eastAsia"/>
        </w:rPr>
        <w:t>抽樣調查法</w:t>
      </w:r>
    </w:p>
    <w:p w14:paraId="62E84A7E" w14:textId="08996762" w:rsidR="001D3D4A" w:rsidRPr="0043342F" w:rsidRDefault="001D3D4A" w:rsidP="001D3D4A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下列各種陸域生態系中，哪一種的彈性及恢復力較好？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(Ａ)沙漠生態系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(Ｂ)草原生態系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(Ｃ)寒帶針葉林生態系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(Ｄ)熱帶雨林生態系。</w:t>
      </w:r>
    </w:p>
    <w:p w14:paraId="18E17F4A" w14:textId="13525851" w:rsidR="001D3D4A" w:rsidRPr="0043342F" w:rsidRDefault="001D3D4A" w:rsidP="001D3D4A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人類可利用下列哪一種生物的關係，進行「生物防治法」消滅害蟲？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(Ａ)寄生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(Ｂ)互利共生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(Ｃ)片利共生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(Ｄ)競爭。</w:t>
      </w:r>
    </w:p>
    <w:p w14:paraId="687C23F8" w14:textId="1D627E39" w:rsidR="00CC7E86" w:rsidRPr="0043342F" w:rsidRDefault="00CC7E86" w:rsidP="00CC7E86">
      <w:pPr>
        <w:pStyle w:val="a6"/>
        <w:numPr>
          <w:ilvl w:val="0"/>
          <w:numId w:val="19"/>
        </w:numPr>
        <w:kinsoku w:val="0"/>
        <w:overflowPunct w:val="0"/>
        <w:autoSpaceDE w:val="0"/>
        <w:autoSpaceDN w:val="0"/>
        <w:spacing w:afterLines="50" w:after="180"/>
        <w:ind w:left="283"/>
        <w:textAlignment w:val="baseline"/>
        <w:rPr>
          <w:rFonts w:eastAsia="標楷體" w:hAnsi="標楷體"/>
        </w:rPr>
      </w:pPr>
      <w:r w:rsidRPr="0043342F">
        <w:rPr>
          <w:rFonts w:ascii="標楷體" w:eastAsia="標楷體" w:hint="eastAsia"/>
          <w:b/>
        </w:rPr>
        <w:t>為維護自然環境，依據</w:t>
      </w:r>
      <w:r w:rsidRPr="0043342F">
        <w:rPr>
          <w:rFonts w:ascii="標楷體" w:eastAsia="標楷體" w:hint="eastAsia"/>
          <w:b/>
          <w:u w:val="wave"/>
        </w:rPr>
        <w:t>國家公園管理法</w:t>
      </w:r>
      <w:r w:rsidRPr="0043342F">
        <w:rPr>
          <w:rFonts w:ascii="標楷體" w:eastAsia="標楷體" w:hint="eastAsia"/>
          <w:b/>
        </w:rPr>
        <w:t>，</w:t>
      </w:r>
      <w:r w:rsidRPr="0043342F">
        <w:rPr>
          <w:rFonts w:ascii="標楷體" w:eastAsia="標楷體" w:hint="eastAsia"/>
          <w:b/>
          <w:u w:val="single"/>
        </w:rPr>
        <w:t>臺灣</w:t>
      </w:r>
      <w:r w:rsidRPr="0043342F">
        <w:rPr>
          <w:rFonts w:ascii="標楷體" w:eastAsia="標楷體" w:hint="eastAsia"/>
          <w:b/>
        </w:rPr>
        <w:t>目前成立的國家公園有九座：包括</w:t>
      </w:r>
      <w:r w:rsidRPr="0043342F">
        <w:rPr>
          <w:rFonts w:ascii="標楷體" w:eastAsia="標楷體" w:hint="eastAsia"/>
          <w:b/>
          <w:u w:val="single"/>
        </w:rPr>
        <w:t>陽明山國家公園</w:t>
      </w:r>
      <w:r w:rsidRPr="0043342F">
        <w:rPr>
          <w:rFonts w:ascii="標楷體" w:eastAsia="標楷體" w:hint="eastAsia"/>
          <w:b/>
        </w:rPr>
        <w:t>、</w:t>
      </w:r>
      <w:r w:rsidRPr="0043342F">
        <w:rPr>
          <w:rFonts w:ascii="標楷體" w:eastAsia="標楷體" w:hint="eastAsia"/>
          <w:b/>
          <w:u w:val="single"/>
        </w:rPr>
        <w:t>雪霸國家公園</w:t>
      </w:r>
      <w:r w:rsidRPr="0043342F">
        <w:rPr>
          <w:rFonts w:ascii="標楷體" w:eastAsia="標楷體" w:hint="eastAsia"/>
          <w:b/>
        </w:rPr>
        <w:t>、</w:t>
      </w:r>
      <w:r w:rsidRPr="0043342F">
        <w:rPr>
          <w:rFonts w:ascii="標楷體" w:eastAsia="標楷體" w:hint="eastAsia"/>
          <w:b/>
          <w:u w:val="single"/>
        </w:rPr>
        <w:t>玉山國家公園</w:t>
      </w:r>
      <w:r w:rsidRPr="0043342F">
        <w:rPr>
          <w:rFonts w:ascii="標楷體" w:eastAsia="標楷體" w:hint="eastAsia"/>
          <w:b/>
        </w:rPr>
        <w:t>、</w:t>
      </w:r>
      <w:r w:rsidRPr="0043342F">
        <w:rPr>
          <w:rFonts w:ascii="標楷體" w:eastAsia="標楷體" w:hint="eastAsia"/>
          <w:b/>
          <w:u w:val="single"/>
        </w:rPr>
        <w:t>墾丁國家公園</w:t>
      </w:r>
      <w:r w:rsidRPr="0043342F">
        <w:rPr>
          <w:rFonts w:ascii="標楷體" w:eastAsia="標楷體" w:hint="eastAsia"/>
          <w:b/>
        </w:rPr>
        <w:t>、</w:t>
      </w:r>
      <w:r w:rsidRPr="0043342F">
        <w:rPr>
          <w:rFonts w:ascii="標楷體" w:eastAsia="標楷體" w:hint="eastAsia"/>
          <w:b/>
          <w:u w:val="single"/>
        </w:rPr>
        <w:t>太魯閣國家公園</w:t>
      </w:r>
      <w:r w:rsidRPr="0043342F">
        <w:rPr>
          <w:rFonts w:ascii="標楷體" w:eastAsia="標楷體" w:hint="eastAsia"/>
          <w:b/>
        </w:rPr>
        <w:t>、</w:t>
      </w:r>
      <w:r w:rsidRPr="0043342F">
        <w:rPr>
          <w:rFonts w:ascii="標楷體" w:eastAsia="標楷體" w:hint="eastAsia"/>
          <w:b/>
          <w:u w:val="single"/>
        </w:rPr>
        <w:t>金門國家公園</w:t>
      </w:r>
      <w:r w:rsidRPr="0043342F">
        <w:rPr>
          <w:rFonts w:ascii="標楷體" w:eastAsia="標楷體" w:hint="eastAsia"/>
          <w:b/>
        </w:rPr>
        <w:t>、</w:t>
      </w:r>
      <w:r w:rsidRPr="0043342F">
        <w:rPr>
          <w:rFonts w:ascii="標楷體" w:eastAsia="標楷體" w:hint="eastAsia"/>
          <w:b/>
          <w:u w:val="single"/>
        </w:rPr>
        <w:t>東沙環礁國家公園</w:t>
      </w:r>
      <w:r w:rsidRPr="0043342F">
        <w:rPr>
          <w:rFonts w:ascii="標楷體" w:eastAsia="標楷體" w:hint="eastAsia"/>
          <w:b/>
        </w:rPr>
        <w:t>、</w:t>
      </w:r>
      <w:r w:rsidRPr="0043342F">
        <w:rPr>
          <w:rFonts w:ascii="標楷體" w:eastAsia="標楷體" w:hint="eastAsia"/>
          <w:b/>
          <w:u w:val="single"/>
        </w:rPr>
        <w:t>台江國家公園</w:t>
      </w:r>
      <w:r w:rsidRPr="0043342F">
        <w:rPr>
          <w:rFonts w:ascii="標楷體" w:eastAsia="標楷體" w:hint="eastAsia"/>
          <w:b/>
        </w:rPr>
        <w:t>以及</w:t>
      </w:r>
      <w:r w:rsidRPr="0043342F">
        <w:rPr>
          <w:rFonts w:ascii="標楷體" w:eastAsia="標楷體" w:hint="eastAsia"/>
          <w:b/>
          <w:u w:val="single"/>
        </w:rPr>
        <w:t>澎湖南方四島國家公園</w:t>
      </w:r>
      <w:r w:rsidRPr="0043342F">
        <w:rPr>
          <w:rFonts w:ascii="標楷體" w:eastAsia="標楷體" w:hint="eastAsia"/>
          <w:b/>
        </w:rPr>
        <w:t>，試回答下列第3</w:t>
      </w:r>
      <w:r w:rsidR="001D3D4A" w:rsidRPr="0043342F">
        <w:rPr>
          <w:rFonts w:ascii="標楷體" w:eastAsia="標楷體" w:hint="eastAsia"/>
          <w:b/>
        </w:rPr>
        <w:t>7</w:t>
      </w:r>
      <w:r w:rsidR="008B53B2">
        <w:rPr>
          <w:rFonts w:ascii="標楷體" w:eastAsia="標楷體" w:hint="eastAsia"/>
          <w:b/>
        </w:rPr>
        <w:t>~</w:t>
      </w:r>
      <w:r w:rsidRPr="0043342F">
        <w:rPr>
          <w:rFonts w:ascii="標楷體" w:eastAsia="標楷體" w:hint="eastAsia"/>
          <w:b/>
        </w:rPr>
        <w:t>3</w:t>
      </w:r>
      <w:r w:rsidR="001D3D4A" w:rsidRPr="0043342F">
        <w:rPr>
          <w:rFonts w:ascii="標楷體" w:eastAsia="標楷體" w:hint="eastAsia"/>
          <w:b/>
        </w:rPr>
        <w:t>8</w:t>
      </w:r>
      <w:r w:rsidRPr="0043342F">
        <w:rPr>
          <w:rFonts w:ascii="標楷體" w:eastAsia="標楷體" w:hint="eastAsia"/>
          <w:b/>
        </w:rPr>
        <w:t>題：</w:t>
      </w:r>
    </w:p>
    <w:p w14:paraId="25522EBE" w14:textId="64438311" w:rsidR="00A75022" w:rsidRPr="0043342F" w:rsidRDefault="00A75022" w:rsidP="004B20B3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hint="eastAsia"/>
          <w:noProof/>
        </w:rPr>
        <w:drawing>
          <wp:anchor distT="0" distB="0" distL="114300" distR="114300" simplePos="0" relativeHeight="251655680" behindDoc="0" locked="0" layoutInCell="1" allowOverlap="1" wp14:anchorId="3ACB0C4B" wp14:editId="18D093C9">
            <wp:simplePos x="0" y="0"/>
            <wp:positionH relativeFrom="column">
              <wp:posOffset>3302000</wp:posOffset>
            </wp:positionH>
            <wp:positionV relativeFrom="paragraph">
              <wp:posOffset>81280</wp:posOffset>
            </wp:positionV>
            <wp:extent cx="713740" cy="676275"/>
            <wp:effectExtent l="0" t="0" r="0" b="0"/>
            <wp:wrapSquare wrapText="bothSides"/>
            <wp:docPr id="3" name="圖片 1" descr="4-4-01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-4-01拷貝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42F">
        <w:rPr>
          <w:rFonts w:ascii="標楷體" w:eastAsia="標楷體"/>
        </w:rPr>
        <w:t>（  ）</w:t>
      </w:r>
      <w:r w:rsidR="00CF7100" w:rsidRPr="0043342F">
        <w:rPr>
          <w:rFonts w:ascii="標楷體" w:eastAsia="標楷體" w:hint="eastAsia"/>
        </w:rPr>
        <w:t>為了保護右圖中的水鳥，</w:t>
      </w:r>
      <w:r w:rsidR="00CF7100" w:rsidRPr="0043342F">
        <w:rPr>
          <w:rFonts w:ascii="標楷體" w:eastAsia="標楷體" w:hint="eastAsia"/>
          <w:u w:val="single"/>
        </w:rPr>
        <w:t>臺灣</w:t>
      </w:r>
      <w:r w:rsidR="00CF7100" w:rsidRPr="0043342F">
        <w:rPr>
          <w:rFonts w:ascii="標楷體" w:eastAsia="標楷體" w:hint="eastAsia"/>
        </w:rPr>
        <w:t>於</w:t>
      </w:r>
      <w:r w:rsidR="00CF7100" w:rsidRPr="0043342F">
        <w:rPr>
          <w:rFonts w:ascii="標楷體" w:eastAsia="標楷體" w:hint="eastAsia"/>
          <w:u w:val="single"/>
        </w:rPr>
        <w:t>民國</w:t>
      </w:r>
      <w:r w:rsidR="00CF7100" w:rsidRPr="0043342F">
        <w:rPr>
          <w:rFonts w:ascii="標楷體" w:eastAsia="標楷體" w:hint="eastAsia"/>
        </w:rPr>
        <w:t>98年在其棲息地成立哪一個國家公園</w:t>
      </w:r>
      <w:r w:rsidRPr="0043342F">
        <w:rPr>
          <w:rFonts w:ascii="標楷體" w:eastAsia="標楷體" w:hint="eastAsia"/>
        </w:rPr>
        <w:t>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(Ａ)</w:t>
      </w:r>
      <w:r w:rsidR="00CF7100" w:rsidRPr="0043342F">
        <w:rPr>
          <w:rFonts w:ascii="標楷體" w:eastAsia="標楷體" w:hint="eastAsia"/>
          <w:u w:val="single"/>
        </w:rPr>
        <w:t>金門國家公園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</w:t>
      </w:r>
      <w:r w:rsidR="00CF7100" w:rsidRPr="0043342F">
        <w:rPr>
          <w:rFonts w:ascii="標楷體" w:eastAsia="標楷體" w:hint="eastAsia"/>
          <w:u w:val="single"/>
        </w:rPr>
        <w:t>墾丁國家公園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</w:t>
      </w:r>
      <w:r w:rsidR="00CF7100" w:rsidRPr="0043342F">
        <w:rPr>
          <w:rFonts w:ascii="標楷體" w:eastAsia="標楷體" w:hint="eastAsia"/>
          <w:u w:val="single"/>
        </w:rPr>
        <w:t>東沙環礁國家公園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</w:t>
      </w:r>
      <w:r w:rsidR="00CF7100" w:rsidRPr="0043342F">
        <w:rPr>
          <w:rFonts w:ascii="標楷體" w:eastAsia="標楷體" w:hint="eastAsia"/>
          <w:u w:val="single"/>
        </w:rPr>
        <w:t>台江國家公園</w:t>
      </w:r>
      <w:r w:rsidRPr="0043342F">
        <w:rPr>
          <w:rFonts w:ascii="標楷體" w:eastAsia="標楷體" w:hint="eastAsia"/>
        </w:rPr>
        <w:t>。</w:t>
      </w:r>
      <w:r w:rsidR="00CF7100" w:rsidRPr="0043342F">
        <w:rPr>
          <w:rFonts w:ascii="標楷體" w:eastAsia="標楷體"/>
        </w:rPr>
        <w:br/>
      </w:r>
    </w:p>
    <w:p w14:paraId="656DCE80" w14:textId="63676283" w:rsidR="003B3B3C" w:rsidRPr="0043342F" w:rsidRDefault="003B3B3C" w:rsidP="003B3B3C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臺灣鱒(櫻花鉤吻鮭)的棲息地</w:t>
      </w:r>
      <w:r w:rsidRPr="008B53B2">
        <w:rPr>
          <w:rFonts w:ascii="標楷體" w:eastAsia="標楷體" w:hint="eastAsia"/>
          <w:u w:val="single"/>
        </w:rPr>
        <w:t>七家灣溪</w:t>
      </w:r>
      <w:r w:rsidRPr="0043342F">
        <w:rPr>
          <w:rFonts w:ascii="標楷體" w:eastAsia="標楷體" w:hint="eastAsia"/>
        </w:rPr>
        <w:t>位於哪一個國家公園中？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(Ａ)</w:t>
      </w:r>
      <w:r w:rsidRPr="0043342F">
        <w:rPr>
          <w:rFonts w:ascii="標楷體" w:eastAsia="標楷體" w:hint="eastAsia"/>
          <w:u w:val="single"/>
        </w:rPr>
        <w:t>雪霸國家公園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</w:t>
      </w:r>
      <w:r w:rsidRPr="0043342F">
        <w:rPr>
          <w:rFonts w:ascii="標楷體" w:eastAsia="標楷體" w:hint="eastAsia"/>
          <w:u w:val="single"/>
        </w:rPr>
        <w:t>玉山國家公園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(Ｃ)</w:t>
      </w:r>
      <w:r w:rsidRPr="0043342F">
        <w:rPr>
          <w:rFonts w:ascii="標楷體" w:eastAsia="標楷體" w:hint="eastAsia"/>
          <w:u w:val="single"/>
        </w:rPr>
        <w:t>太魯閣國家公園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</w:t>
      </w:r>
      <w:r w:rsidRPr="0043342F">
        <w:rPr>
          <w:rFonts w:ascii="標楷體" w:eastAsia="標楷體" w:hint="eastAsia"/>
          <w:u w:val="single"/>
        </w:rPr>
        <w:t>墾丁國家公園</w:t>
      </w:r>
      <w:r w:rsidRPr="0043342F">
        <w:rPr>
          <w:rFonts w:ascii="標楷體" w:eastAsia="標楷體" w:hint="eastAsia"/>
        </w:rPr>
        <w:t>。</w:t>
      </w:r>
    </w:p>
    <w:p w14:paraId="103B3653" w14:textId="1C546563" w:rsidR="003775A4" w:rsidRPr="0043342F" w:rsidRDefault="003775A4" w:rsidP="003775A4">
      <w:pPr>
        <w:pStyle w:val="a6"/>
        <w:numPr>
          <w:ilvl w:val="0"/>
          <w:numId w:val="19"/>
        </w:numPr>
        <w:kinsoku w:val="0"/>
        <w:overflowPunct w:val="0"/>
        <w:autoSpaceDE w:val="0"/>
        <w:autoSpaceDN w:val="0"/>
        <w:spacing w:afterLines="50" w:after="180"/>
        <w:textAlignment w:val="baseline"/>
        <w:rPr>
          <w:rFonts w:ascii="標楷體" w:eastAsia="標楷體"/>
        </w:rPr>
      </w:pPr>
      <w:r w:rsidRPr="0043342F">
        <w:rPr>
          <w:rFonts w:ascii="標楷體" w:eastAsia="標楷體" w:hint="eastAsia"/>
        </w:rPr>
        <w:t>科學家推估若人類不能找到其他替代能源，而繼續仰賴化石燃料做為主要的能源，大約在2043年，全球的年均溫將上升攝氏4.5度，到時候「溫室效應」會使得兩極冰山融化，海平面上升60公分，而人類主要生產糧食的平原地區，也將被海水淹沒，進而發生大規模的糧食危機。</w:t>
      </w:r>
      <w:r w:rsidR="002A4E77" w:rsidRPr="0043342F">
        <w:rPr>
          <w:rFonts w:ascii="標楷體" w:eastAsia="標楷體" w:hint="eastAsia"/>
        </w:rPr>
        <w:t>請回答下列第39</w:t>
      </w:r>
      <w:r w:rsidR="008847D4">
        <w:rPr>
          <w:rFonts w:ascii="標楷體" w:eastAsia="標楷體" w:hint="eastAsia"/>
        </w:rPr>
        <w:t>~</w:t>
      </w:r>
      <w:r w:rsidR="002A4E77" w:rsidRPr="0043342F">
        <w:rPr>
          <w:rFonts w:ascii="標楷體" w:eastAsia="標楷體" w:hint="eastAsia"/>
        </w:rPr>
        <w:t>40題有關「溫室效應」的問題：</w:t>
      </w:r>
    </w:p>
    <w:p w14:paraId="1D9AAE4D" w14:textId="686C0B30" w:rsidR="007702D0" w:rsidRPr="0043342F" w:rsidRDefault="007702D0" w:rsidP="004B20B3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 w:rsidRPr="0043342F">
        <w:rPr>
          <w:rFonts w:ascii="標楷體" w:eastAsia="標楷體"/>
        </w:rPr>
        <w:t>（  ）</w:t>
      </w:r>
      <w:r w:rsidRPr="0043342F">
        <w:rPr>
          <w:rFonts w:ascii="標楷體" w:eastAsia="標楷體" w:hint="eastAsia"/>
        </w:rPr>
        <w:t>大氣中哪一</w:t>
      </w:r>
      <w:r w:rsidR="00797EC0">
        <w:rPr>
          <w:rFonts w:ascii="標楷體" w:eastAsia="標楷體" w:hint="eastAsia"/>
        </w:rPr>
        <w:t>種</w:t>
      </w:r>
      <w:r w:rsidRPr="0043342F">
        <w:rPr>
          <w:rFonts w:ascii="標楷體" w:eastAsia="標楷體" w:hint="eastAsia"/>
        </w:rPr>
        <w:t>氣體可以吸收地表輻射出的紅外線，使地球表面具有保溫效果，此種現象稱為「溫室效應」？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(Ａ)</w:t>
      </w:r>
      <w:r w:rsidR="002A4E77" w:rsidRPr="0043342F">
        <w:rPr>
          <w:rFonts w:ascii="標楷體" w:eastAsia="標楷體" w:hint="eastAsia"/>
        </w:rPr>
        <w:t>氟氯碳化物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(Ｂ)</w:t>
      </w:r>
      <w:r w:rsidR="002A4E77" w:rsidRPr="0043342F">
        <w:rPr>
          <w:rFonts w:ascii="標楷體" w:eastAsia="標楷體" w:hint="eastAsia"/>
        </w:rPr>
        <w:t>臭氧</w:t>
      </w:r>
      <w:r w:rsidRPr="0043342F">
        <w:rPr>
          <w:rFonts w:ascii="標楷體" w:eastAsia="標楷體" w:hint="eastAsia"/>
        </w:rPr>
        <w:t xml:space="preserve">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 xml:space="preserve">(Ｃ)氮　</w:t>
      </w:r>
      <w:r w:rsidRPr="0043342F">
        <w:rPr>
          <w:rFonts w:ascii="標楷體" w:eastAsia="標楷體"/>
        </w:rPr>
        <w:br/>
      </w:r>
      <w:r w:rsidRPr="0043342F">
        <w:rPr>
          <w:rFonts w:ascii="標楷體" w:eastAsia="標楷體" w:hint="eastAsia"/>
        </w:rPr>
        <w:t>(Ｄ)二氧化碳。</w:t>
      </w:r>
    </w:p>
    <w:p w14:paraId="1DE705E5" w14:textId="65282718" w:rsidR="002A4E77" w:rsidRPr="0043342F" w:rsidRDefault="00B567CE" w:rsidP="004B20B3">
      <w:pPr>
        <w:pStyle w:val="a6"/>
        <w:numPr>
          <w:ilvl w:val="0"/>
          <w:numId w:val="1"/>
        </w:numPr>
        <w:spacing w:afterLines="50" w:after="180"/>
        <w:jc w:val="both"/>
        <w:textAlignment w:val="top"/>
        <w:rPr>
          <w:rFonts w:ascii="標楷體" w:eastAsia="標楷體"/>
        </w:rPr>
      </w:pPr>
      <w:r>
        <w:rPr>
          <w:rFonts w:ascii="標楷體" w:eastAsia="標楷體"/>
          <w:noProof/>
        </w:rPr>
        <w:pict w14:anchorId="354E37DF">
          <v:shape id="_x0000_s1040" type="#_x0000_t202" style="position:absolute;left:0;text-align:left;margin-left:146.55pt;margin-top:122.3pt;width:165.15pt;height:31.45pt;z-index:251664384;v-text-anchor:middle">
            <v:textbox inset="0,,0">
              <w:txbxContent>
                <w:p w14:paraId="6E8AB8AA" w14:textId="0AFE3C49" w:rsidR="00C86242" w:rsidRDefault="00C86242" w:rsidP="00C86242">
                  <w:pPr>
                    <w:jc w:val="center"/>
                  </w:pPr>
                  <w:r>
                    <w:rPr>
                      <w:rFonts w:hint="eastAsia"/>
                    </w:rPr>
                    <w:t>3/3</w:t>
                  </w:r>
                  <w:r>
                    <w:rPr>
                      <w:rFonts w:hint="eastAsia"/>
                    </w:rPr>
                    <w:t>，試題結束，祝暑假愉快。</w:t>
                  </w:r>
                </w:p>
              </w:txbxContent>
            </v:textbox>
          </v:shape>
        </w:pict>
      </w:r>
      <w:r w:rsidR="002A4E77" w:rsidRPr="0043342F">
        <w:rPr>
          <w:rFonts w:ascii="標楷體" w:eastAsia="標楷體"/>
        </w:rPr>
        <w:t>（  ）</w:t>
      </w:r>
      <w:r w:rsidR="002A4E77" w:rsidRPr="0043342F">
        <w:rPr>
          <w:rFonts w:ascii="標楷體" w:eastAsia="標楷體" w:hint="eastAsia"/>
        </w:rPr>
        <w:t>下列哪一項公約是各國為了共同對抗</w:t>
      </w:r>
      <w:r w:rsidR="00797EC0">
        <w:rPr>
          <w:rFonts w:ascii="標楷體" w:eastAsia="標楷體" w:hint="eastAsia"/>
        </w:rPr>
        <w:t>「</w:t>
      </w:r>
      <w:r w:rsidR="002A4E77" w:rsidRPr="0043342F">
        <w:rPr>
          <w:rFonts w:ascii="標楷體" w:eastAsia="標楷體" w:hint="eastAsia"/>
        </w:rPr>
        <w:t>溫室效應</w:t>
      </w:r>
      <w:r w:rsidR="00797EC0">
        <w:rPr>
          <w:rFonts w:ascii="標楷體" w:eastAsia="標楷體" w:hint="eastAsia"/>
        </w:rPr>
        <w:t>」</w:t>
      </w:r>
      <w:r w:rsidR="002A4E77" w:rsidRPr="0043342F">
        <w:rPr>
          <w:rFonts w:ascii="標楷體" w:eastAsia="標楷體" w:hint="eastAsia"/>
        </w:rPr>
        <w:t>而簽定？</w:t>
      </w:r>
      <w:r w:rsidR="002A4E77" w:rsidRPr="0043342F">
        <w:rPr>
          <w:rFonts w:ascii="標楷體" w:eastAsia="標楷體"/>
        </w:rPr>
        <w:br/>
      </w:r>
      <w:r w:rsidR="002A4E77" w:rsidRPr="0043342F">
        <w:rPr>
          <w:rFonts w:ascii="標楷體" w:eastAsia="標楷體" w:hint="eastAsia"/>
        </w:rPr>
        <w:t>(A)</w:t>
      </w:r>
      <w:r w:rsidR="002A4E77" w:rsidRPr="0043342F">
        <w:rPr>
          <w:rFonts w:ascii="標楷體" w:eastAsia="標楷體" w:hint="eastAsia"/>
          <w:u w:val="wave"/>
        </w:rPr>
        <w:t>拉姆薩公約</w:t>
      </w:r>
      <w:r w:rsidR="002A4E77" w:rsidRPr="0043342F">
        <w:rPr>
          <w:rFonts w:ascii="標楷體" w:eastAsia="標楷體"/>
        </w:rPr>
        <w:br/>
      </w:r>
      <w:r w:rsidR="002A4E77" w:rsidRPr="0043342F">
        <w:rPr>
          <w:rFonts w:ascii="標楷體" w:eastAsia="標楷體" w:hint="eastAsia"/>
        </w:rPr>
        <w:t>(B)</w:t>
      </w:r>
      <w:r w:rsidR="002A4E77" w:rsidRPr="0043342F">
        <w:rPr>
          <w:rFonts w:ascii="標楷體" w:eastAsia="標楷體" w:hint="eastAsia"/>
          <w:u w:val="wave"/>
        </w:rPr>
        <w:t>華盛頓公約</w:t>
      </w:r>
      <w:r w:rsidR="002A4E77" w:rsidRPr="0043342F">
        <w:rPr>
          <w:rFonts w:ascii="標楷體" w:eastAsia="標楷體"/>
        </w:rPr>
        <w:br/>
      </w:r>
      <w:r w:rsidR="002A4E77" w:rsidRPr="0043342F">
        <w:rPr>
          <w:rFonts w:ascii="標楷體" w:eastAsia="標楷體" w:hint="eastAsia"/>
        </w:rPr>
        <w:t>(C)</w:t>
      </w:r>
      <w:r w:rsidR="002A4E77" w:rsidRPr="0043342F">
        <w:rPr>
          <w:rFonts w:eastAsia="標楷體" w:hAnsi="標楷體" w:hint="eastAsia"/>
          <w:u w:val="wave"/>
        </w:rPr>
        <w:t>東京議定書</w:t>
      </w:r>
      <w:r w:rsidR="002A4E77" w:rsidRPr="0043342F">
        <w:rPr>
          <w:rFonts w:ascii="標楷體" w:eastAsia="標楷體"/>
        </w:rPr>
        <w:br/>
      </w:r>
      <w:r w:rsidR="002A4E77" w:rsidRPr="0043342F">
        <w:rPr>
          <w:rFonts w:ascii="標楷體" w:eastAsia="標楷體" w:hint="eastAsia"/>
        </w:rPr>
        <w:t>(D)</w:t>
      </w:r>
      <w:r w:rsidR="002A4E77" w:rsidRPr="0043342F">
        <w:rPr>
          <w:rFonts w:eastAsia="標楷體" w:hAnsi="標楷體" w:hint="eastAsia"/>
          <w:u w:val="wave"/>
        </w:rPr>
        <w:t>生物多樣性公約</w:t>
      </w:r>
      <w:r w:rsidR="002A4E77" w:rsidRPr="0043342F">
        <w:rPr>
          <w:rFonts w:eastAsia="標楷體" w:hAnsi="標楷體" w:hint="eastAsia"/>
        </w:rPr>
        <w:t>。</w:t>
      </w:r>
    </w:p>
    <w:sectPr w:rsidR="002A4E77" w:rsidRPr="0043342F" w:rsidSect="0098366A">
      <w:type w:val="continuous"/>
      <w:pgSz w:w="14572" w:h="20639" w:code="12"/>
      <w:pgMar w:top="851" w:right="851" w:bottom="851" w:left="851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3F359" w14:textId="77777777" w:rsidR="00B567CE" w:rsidRDefault="00B567CE">
      <w:r>
        <w:separator/>
      </w:r>
    </w:p>
  </w:endnote>
  <w:endnote w:type="continuationSeparator" w:id="0">
    <w:p w14:paraId="5D566B95" w14:textId="77777777" w:rsidR="00B567CE" w:rsidRDefault="00B56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43836" w14:textId="7DBD1DCB" w:rsidR="0069472F" w:rsidRDefault="0069472F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0D6F67">
      <w:rPr>
        <w:rStyle w:val="a5"/>
        <w:noProof/>
      </w:rPr>
      <w:t>2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E4962" w14:textId="77777777" w:rsidR="00B567CE" w:rsidRDefault="00B567CE">
      <w:r>
        <w:separator/>
      </w:r>
    </w:p>
  </w:footnote>
  <w:footnote w:type="continuationSeparator" w:id="0">
    <w:p w14:paraId="68E24DC2" w14:textId="77777777" w:rsidR="00B567CE" w:rsidRDefault="00B56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30CBD"/>
    <w:multiLevelType w:val="singleLevel"/>
    <w:tmpl w:val="A8DA5B1C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" w15:restartNumberingAfterBreak="0">
    <w:nsid w:val="073C442C"/>
    <w:multiLevelType w:val="multilevel"/>
    <w:tmpl w:val="F67C9986"/>
    <w:lvl w:ilvl="0">
      <w:start w:val="1"/>
      <w:numFmt w:val="decimal"/>
      <w:lvlText w:val="(%1)"/>
      <w:lvlJc w:val="left"/>
      <w:pPr>
        <w:ind w:left="1020" w:hanging="737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075D36D9"/>
    <w:multiLevelType w:val="singleLevel"/>
    <w:tmpl w:val="1BA4E532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" w15:restartNumberingAfterBreak="0">
    <w:nsid w:val="076A2402"/>
    <w:multiLevelType w:val="singleLevel"/>
    <w:tmpl w:val="DA8EF34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4" w15:restartNumberingAfterBreak="0">
    <w:nsid w:val="1CF2190B"/>
    <w:multiLevelType w:val="multilevel"/>
    <w:tmpl w:val="07E8BD2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7ED6338"/>
    <w:multiLevelType w:val="singleLevel"/>
    <w:tmpl w:val="B5C24EF6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6" w15:restartNumberingAfterBreak="0">
    <w:nsid w:val="2A3A3068"/>
    <w:multiLevelType w:val="singleLevel"/>
    <w:tmpl w:val="3C2A70D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7" w15:restartNumberingAfterBreak="0">
    <w:nsid w:val="2FE93D1A"/>
    <w:multiLevelType w:val="hybridMultilevel"/>
    <w:tmpl w:val="B4B4EAD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4F3113F"/>
    <w:multiLevelType w:val="hybridMultilevel"/>
    <w:tmpl w:val="D1567B46"/>
    <w:lvl w:ilvl="0" w:tplc="DD2674EA">
      <w:numFmt w:val="bullet"/>
      <w:lvlText w:val="◎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9564557"/>
    <w:multiLevelType w:val="hybridMultilevel"/>
    <w:tmpl w:val="C3F668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08A3A6C"/>
    <w:multiLevelType w:val="multilevel"/>
    <w:tmpl w:val="07E8BD2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5B650116"/>
    <w:multiLevelType w:val="hybridMultilevel"/>
    <w:tmpl w:val="61128170"/>
    <w:lvl w:ilvl="0" w:tplc="CD98E8CA">
      <w:start w:val="4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E872161"/>
    <w:multiLevelType w:val="hybridMultilevel"/>
    <w:tmpl w:val="6BECB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810F6A"/>
    <w:multiLevelType w:val="singleLevel"/>
    <w:tmpl w:val="C366BD8C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4" w15:restartNumberingAfterBreak="0">
    <w:nsid w:val="62A8191B"/>
    <w:multiLevelType w:val="singleLevel"/>
    <w:tmpl w:val="E38872DC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5" w15:restartNumberingAfterBreak="0">
    <w:nsid w:val="68636FF2"/>
    <w:multiLevelType w:val="singleLevel"/>
    <w:tmpl w:val="CEBEC88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6" w15:restartNumberingAfterBreak="0">
    <w:nsid w:val="7AE62508"/>
    <w:multiLevelType w:val="multilevel"/>
    <w:tmpl w:val="3A66ED66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7" w15:restartNumberingAfterBreak="0">
    <w:nsid w:val="7CB33AF5"/>
    <w:multiLevelType w:val="singleLevel"/>
    <w:tmpl w:val="88B88EC8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8" w15:restartNumberingAfterBreak="0">
    <w:nsid w:val="7F955545"/>
    <w:multiLevelType w:val="singleLevel"/>
    <w:tmpl w:val="E06E8B38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num w:numId="1">
    <w:abstractNumId w:val="10"/>
  </w:num>
  <w:num w:numId="2">
    <w:abstractNumId w:val="12"/>
  </w:num>
  <w:num w:numId="3">
    <w:abstractNumId w:val="16"/>
  </w:num>
  <w:num w:numId="4">
    <w:abstractNumId w:val="1"/>
  </w:num>
  <w:num w:numId="5">
    <w:abstractNumId w:val="7"/>
  </w:num>
  <w:num w:numId="6">
    <w:abstractNumId w:val="4"/>
  </w:num>
  <w:num w:numId="7">
    <w:abstractNumId w:val="11"/>
  </w:num>
  <w:num w:numId="8">
    <w:abstractNumId w:val="0"/>
  </w:num>
  <w:num w:numId="9">
    <w:abstractNumId w:val="3"/>
  </w:num>
  <w:num w:numId="10">
    <w:abstractNumId w:val="6"/>
  </w:num>
  <w:num w:numId="11">
    <w:abstractNumId w:val="13"/>
  </w:num>
  <w:num w:numId="12">
    <w:abstractNumId w:val="5"/>
  </w:num>
  <w:num w:numId="13">
    <w:abstractNumId w:val="15"/>
  </w:num>
  <w:num w:numId="14">
    <w:abstractNumId w:val="17"/>
  </w:num>
  <w:num w:numId="15">
    <w:abstractNumId w:val="14"/>
  </w:num>
  <w:num w:numId="16">
    <w:abstractNumId w:val="18"/>
  </w:num>
  <w:num w:numId="17">
    <w:abstractNumId w:val="2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5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49BB"/>
    <w:rsid w:val="00004006"/>
    <w:rsid w:val="00010CBC"/>
    <w:rsid w:val="00016540"/>
    <w:rsid w:val="0001720E"/>
    <w:rsid w:val="00017674"/>
    <w:rsid w:val="00024385"/>
    <w:rsid w:val="0002794B"/>
    <w:rsid w:val="00043678"/>
    <w:rsid w:val="00055999"/>
    <w:rsid w:val="00080ACA"/>
    <w:rsid w:val="000819C6"/>
    <w:rsid w:val="00084E02"/>
    <w:rsid w:val="00087E72"/>
    <w:rsid w:val="000908B2"/>
    <w:rsid w:val="000A6DF0"/>
    <w:rsid w:val="000A74CA"/>
    <w:rsid w:val="000B241F"/>
    <w:rsid w:val="000C3EF4"/>
    <w:rsid w:val="000C4469"/>
    <w:rsid w:val="000D61E9"/>
    <w:rsid w:val="000D6F67"/>
    <w:rsid w:val="000E430A"/>
    <w:rsid w:val="000F278A"/>
    <w:rsid w:val="00100117"/>
    <w:rsid w:val="0010397A"/>
    <w:rsid w:val="00123528"/>
    <w:rsid w:val="00123AE8"/>
    <w:rsid w:val="001248DF"/>
    <w:rsid w:val="00130059"/>
    <w:rsid w:val="0013065F"/>
    <w:rsid w:val="001509DD"/>
    <w:rsid w:val="00151FA7"/>
    <w:rsid w:val="00152AD1"/>
    <w:rsid w:val="001541A4"/>
    <w:rsid w:val="00166C9D"/>
    <w:rsid w:val="00166D8E"/>
    <w:rsid w:val="00171C3D"/>
    <w:rsid w:val="001765D9"/>
    <w:rsid w:val="00182CC2"/>
    <w:rsid w:val="001854AF"/>
    <w:rsid w:val="00185775"/>
    <w:rsid w:val="0018764D"/>
    <w:rsid w:val="00197B24"/>
    <w:rsid w:val="001A264C"/>
    <w:rsid w:val="001C0B40"/>
    <w:rsid w:val="001C3D51"/>
    <w:rsid w:val="001C4D4C"/>
    <w:rsid w:val="001D1371"/>
    <w:rsid w:val="001D1FC9"/>
    <w:rsid w:val="001D3D4A"/>
    <w:rsid w:val="001D4592"/>
    <w:rsid w:val="001D55BC"/>
    <w:rsid w:val="001E1D52"/>
    <w:rsid w:val="00200A4E"/>
    <w:rsid w:val="00201DF4"/>
    <w:rsid w:val="002134F4"/>
    <w:rsid w:val="00213855"/>
    <w:rsid w:val="00214EEE"/>
    <w:rsid w:val="00216000"/>
    <w:rsid w:val="00220717"/>
    <w:rsid w:val="0024292D"/>
    <w:rsid w:val="00261C58"/>
    <w:rsid w:val="0026655D"/>
    <w:rsid w:val="002723C4"/>
    <w:rsid w:val="00280F52"/>
    <w:rsid w:val="0028181D"/>
    <w:rsid w:val="00296741"/>
    <w:rsid w:val="002A14CC"/>
    <w:rsid w:val="002A4AC0"/>
    <w:rsid w:val="002A4E77"/>
    <w:rsid w:val="002A5FFB"/>
    <w:rsid w:val="002A73FE"/>
    <w:rsid w:val="002B2BAD"/>
    <w:rsid w:val="002B3611"/>
    <w:rsid w:val="002C2C4C"/>
    <w:rsid w:val="002C6778"/>
    <w:rsid w:val="002C6808"/>
    <w:rsid w:val="002C7BE2"/>
    <w:rsid w:val="002D18CD"/>
    <w:rsid w:val="002D1D8A"/>
    <w:rsid w:val="002E4139"/>
    <w:rsid w:val="002E4B0D"/>
    <w:rsid w:val="002E7641"/>
    <w:rsid w:val="003007A9"/>
    <w:rsid w:val="00303BF8"/>
    <w:rsid w:val="00305048"/>
    <w:rsid w:val="00306D28"/>
    <w:rsid w:val="00312958"/>
    <w:rsid w:val="00323E26"/>
    <w:rsid w:val="00333A1F"/>
    <w:rsid w:val="00336BB9"/>
    <w:rsid w:val="0034752A"/>
    <w:rsid w:val="00350310"/>
    <w:rsid w:val="0035130E"/>
    <w:rsid w:val="00353571"/>
    <w:rsid w:val="0036594B"/>
    <w:rsid w:val="00374511"/>
    <w:rsid w:val="003775A4"/>
    <w:rsid w:val="003824DC"/>
    <w:rsid w:val="00386414"/>
    <w:rsid w:val="00391FB3"/>
    <w:rsid w:val="003966C1"/>
    <w:rsid w:val="003A11EF"/>
    <w:rsid w:val="003A5DFE"/>
    <w:rsid w:val="003B1040"/>
    <w:rsid w:val="003B3B3C"/>
    <w:rsid w:val="003B7691"/>
    <w:rsid w:val="003C6425"/>
    <w:rsid w:val="003D093E"/>
    <w:rsid w:val="003D0C2F"/>
    <w:rsid w:val="003E0837"/>
    <w:rsid w:val="003E5641"/>
    <w:rsid w:val="003E7557"/>
    <w:rsid w:val="003E79BA"/>
    <w:rsid w:val="003F0103"/>
    <w:rsid w:val="003F6B3F"/>
    <w:rsid w:val="00403A8F"/>
    <w:rsid w:val="00403A9A"/>
    <w:rsid w:val="00413F53"/>
    <w:rsid w:val="00420905"/>
    <w:rsid w:val="00421D57"/>
    <w:rsid w:val="004259C6"/>
    <w:rsid w:val="00426B61"/>
    <w:rsid w:val="00431393"/>
    <w:rsid w:val="0043342F"/>
    <w:rsid w:val="0043631F"/>
    <w:rsid w:val="004372A5"/>
    <w:rsid w:val="0045096A"/>
    <w:rsid w:val="00455C12"/>
    <w:rsid w:val="0046231D"/>
    <w:rsid w:val="0046730A"/>
    <w:rsid w:val="004679E5"/>
    <w:rsid w:val="00471374"/>
    <w:rsid w:val="004745F1"/>
    <w:rsid w:val="004846DF"/>
    <w:rsid w:val="004971BE"/>
    <w:rsid w:val="004A3BC6"/>
    <w:rsid w:val="004A513E"/>
    <w:rsid w:val="004A6084"/>
    <w:rsid w:val="004A6308"/>
    <w:rsid w:val="004A675B"/>
    <w:rsid w:val="004A6A57"/>
    <w:rsid w:val="004B20B3"/>
    <w:rsid w:val="004B42AD"/>
    <w:rsid w:val="004B639A"/>
    <w:rsid w:val="004C2B5B"/>
    <w:rsid w:val="004C6A77"/>
    <w:rsid w:val="004D2A01"/>
    <w:rsid w:val="004D558F"/>
    <w:rsid w:val="004D5FE9"/>
    <w:rsid w:val="004E0AA3"/>
    <w:rsid w:val="004F5CA8"/>
    <w:rsid w:val="004F7D35"/>
    <w:rsid w:val="005003D4"/>
    <w:rsid w:val="0050284D"/>
    <w:rsid w:val="00511321"/>
    <w:rsid w:val="0051262B"/>
    <w:rsid w:val="0051745F"/>
    <w:rsid w:val="00522D6D"/>
    <w:rsid w:val="00523DDE"/>
    <w:rsid w:val="0052458E"/>
    <w:rsid w:val="00534554"/>
    <w:rsid w:val="00541FC3"/>
    <w:rsid w:val="0054794C"/>
    <w:rsid w:val="0055201F"/>
    <w:rsid w:val="005541F7"/>
    <w:rsid w:val="00555F83"/>
    <w:rsid w:val="0055700C"/>
    <w:rsid w:val="005623BE"/>
    <w:rsid w:val="00583DEA"/>
    <w:rsid w:val="0058485B"/>
    <w:rsid w:val="005933FD"/>
    <w:rsid w:val="005B2EAD"/>
    <w:rsid w:val="005C14C7"/>
    <w:rsid w:val="005C40B5"/>
    <w:rsid w:val="005D1D20"/>
    <w:rsid w:val="005E6BB9"/>
    <w:rsid w:val="005F54DF"/>
    <w:rsid w:val="005F5F68"/>
    <w:rsid w:val="0062003F"/>
    <w:rsid w:val="0063461B"/>
    <w:rsid w:val="006410AA"/>
    <w:rsid w:val="00642789"/>
    <w:rsid w:val="00646554"/>
    <w:rsid w:val="00656203"/>
    <w:rsid w:val="006615B1"/>
    <w:rsid w:val="00662476"/>
    <w:rsid w:val="00662EE3"/>
    <w:rsid w:val="00663B2C"/>
    <w:rsid w:val="006659F2"/>
    <w:rsid w:val="006735D1"/>
    <w:rsid w:val="006825FB"/>
    <w:rsid w:val="00685DC5"/>
    <w:rsid w:val="006868AB"/>
    <w:rsid w:val="0069472F"/>
    <w:rsid w:val="006A1551"/>
    <w:rsid w:val="006B2006"/>
    <w:rsid w:val="006B62E3"/>
    <w:rsid w:val="006C1F63"/>
    <w:rsid w:val="006C2E3F"/>
    <w:rsid w:val="006C60BF"/>
    <w:rsid w:val="006D160E"/>
    <w:rsid w:val="006D700E"/>
    <w:rsid w:val="006D7FDA"/>
    <w:rsid w:val="006E4088"/>
    <w:rsid w:val="006F13C4"/>
    <w:rsid w:val="006F1C61"/>
    <w:rsid w:val="006F437E"/>
    <w:rsid w:val="00704EED"/>
    <w:rsid w:val="0070566C"/>
    <w:rsid w:val="0071334B"/>
    <w:rsid w:val="007151C7"/>
    <w:rsid w:val="00715A8A"/>
    <w:rsid w:val="00717840"/>
    <w:rsid w:val="00720525"/>
    <w:rsid w:val="0072332A"/>
    <w:rsid w:val="00734C4A"/>
    <w:rsid w:val="007357EA"/>
    <w:rsid w:val="007426B8"/>
    <w:rsid w:val="007545B6"/>
    <w:rsid w:val="007664A3"/>
    <w:rsid w:val="007702D0"/>
    <w:rsid w:val="00782985"/>
    <w:rsid w:val="0078469A"/>
    <w:rsid w:val="00794C86"/>
    <w:rsid w:val="00797EC0"/>
    <w:rsid w:val="007B44B1"/>
    <w:rsid w:val="007C26A6"/>
    <w:rsid w:val="007D71FF"/>
    <w:rsid w:val="007D7D78"/>
    <w:rsid w:val="007F01FB"/>
    <w:rsid w:val="007F700C"/>
    <w:rsid w:val="0080243A"/>
    <w:rsid w:val="00803695"/>
    <w:rsid w:val="00810617"/>
    <w:rsid w:val="00812EF0"/>
    <w:rsid w:val="00823D85"/>
    <w:rsid w:val="00824DA2"/>
    <w:rsid w:val="00836AA6"/>
    <w:rsid w:val="00840E6B"/>
    <w:rsid w:val="00845939"/>
    <w:rsid w:val="00851A51"/>
    <w:rsid w:val="008543CA"/>
    <w:rsid w:val="008644C3"/>
    <w:rsid w:val="00872976"/>
    <w:rsid w:val="00877BD1"/>
    <w:rsid w:val="0088327F"/>
    <w:rsid w:val="008847D4"/>
    <w:rsid w:val="008851B7"/>
    <w:rsid w:val="00894C29"/>
    <w:rsid w:val="008A0600"/>
    <w:rsid w:val="008A13BF"/>
    <w:rsid w:val="008A3B70"/>
    <w:rsid w:val="008B484A"/>
    <w:rsid w:val="008B4F6B"/>
    <w:rsid w:val="008B53B2"/>
    <w:rsid w:val="008B540E"/>
    <w:rsid w:val="008B6EF5"/>
    <w:rsid w:val="008C243B"/>
    <w:rsid w:val="008C55E7"/>
    <w:rsid w:val="008E21DF"/>
    <w:rsid w:val="008E62AC"/>
    <w:rsid w:val="008E771C"/>
    <w:rsid w:val="008E77BB"/>
    <w:rsid w:val="008F0C47"/>
    <w:rsid w:val="008F1CB9"/>
    <w:rsid w:val="008F24F6"/>
    <w:rsid w:val="008F25E1"/>
    <w:rsid w:val="008F706B"/>
    <w:rsid w:val="00905E33"/>
    <w:rsid w:val="00913FDF"/>
    <w:rsid w:val="00920A9B"/>
    <w:rsid w:val="00934040"/>
    <w:rsid w:val="0093506B"/>
    <w:rsid w:val="009567BD"/>
    <w:rsid w:val="00961381"/>
    <w:rsid w:val="009706E5"/>
    <w:rsid w:val="0097269B"/>
    <w:rsid w:val="009726FF"/>
    <w:rsid w:val="00982ECE"/>
    <w:rsid w:val="0098366A"/>
    <w:rsid w:val="00987447"/>
    <w:rsid w:val="00990511"/>
    <w:rsid w:val="009A174F"/>
    <w:rsid w:val="009A2355"/>
    <w:rsid w:val="009A2899"/>
    <w:rsid w:val="009B3328"/>
    <w:rsid w:val="009C00EB"/>
    <w:rsid w:val="009C1244"/>
    <w:rsid w:val="009C1971"/>
    <w:rsid w:val="009C3BE5"/>
    <w:rsid w:val="009D137E"/>
    <w:rsid w:val="009D3756"/>
    <w:rsid w:val="009E2504"/>
    <w:rsid w:val="009F144A"/>
    <w:rsid w:val="009F18CA"/>
    <w:rsid w:val="009F1C04"/>
    <w:rsid w:val="00A01024"/>
    <w:rsid w:val="00A050D5"/>
    <w:rsid w:val="00A14FAC"/>
    <w:rsid w:val="00A23BCA"/>
    <w:rsid w:val="00A26FA0"/>
    <w:rsid w:val="00A40370"/>
    <w:rsid w:val="00A42985"/>
    <w:rsid w:val="00A64D78"/>
    <w:rsid w:val="00A67E29"/>
    <w:rsid w:val="00A72AD5"/>
    <w:rsid w:val="00A75022"/>
    <w:rsid w:val="00A80E1B"/>
    <w:rsid w:val="00A834BF"/>
    <w:rsid w:val="00A8404B"/>
    <w:rsid w:val="00A864E1"/>
    <w:rsid w:val="00A90AD4"/>
    <w:rsid w:val="00A97FB0"/>
    <w:rsid w:val="00AB24D7"/>
    <w:rsid w:val="00AB2DBE"/>
    <w:rsid w:val="00AB6CF7"/>
    <w:rsid w:val="00AC3745"/>
    <w:rsid w:val="00AC3B65"/>
    <w:rsid w:val="00AC3E7B"/>
    <w:rsid w:val="00AC4333"/>
    <w:rsid w:val="00AC4ABC"/>
    <w:rsid w:val="00AD0F98"/>
    <w:rsid w:val="00AD3F0F"/>
    <w:rsid w:val="00AD4707"/>
    <w:rsid w:val="00AD7C8A"/>
    <w:rsid w:val="00AE0314"/>
    <w:rsid w:val="00AE1F58"/>
    <w:rsid w:val="00AE2C07"/>
    <w:rsid w:val="00AE55B4"/>
    <w:rsid w:val="00AE698A"/>
    <w:rsid w:val="00AE6F83"/>
    <w:rsid w:val="00AF0173"/>
    <w:rsid w:val="00B107B9"/>
    <w:rsid w:val="00B1635A"/>
    <w:rsid w:val="00B264F0"/>
    <w:rsid w:val="00B26F44"/>
    <w:rsid w:val="00B40768"/>
    <w:rsid w:val="00B468F2"/>
    <w:rsid w:val="00B559E9"/>
    <w:rsid w:val="00B567CE"/>
    <w:rsid w:val="00B56F22"/>
    <w:rsid w:val="00B73172"/>
    <w:rsid w:val="00B73888"/>
    <w:rsid w:val="00B76790"/>
    <w:rsid w:val="00B80DCF"/>
    <w:rsid w:val="00B8286E"/>
    <w:rsid w:val="00B84E10"/>
    <w:rsid w:val="00B87ECB"/>
    <w:rsid w:val="00B92E47"/>
    <w:rsid w:val="00B93FDD"/>
    <w:rsid w:val="00BA2266"/>
    <w:rsid w:val="00BA38D4"/>
    <w:rsid w:val="00BB0F44"/>
    <w:rsid w:val="00BB107C"/>
    <w:rsid w:val="00BB3AD7"/>
    <w:rsid w:val="00BC6891"/>
    <w:rsid w:val="00BC7FC3"/>
    <w:rsid w:val="00BD61AE"/>
    <w:rsid w:val="00BD719D"/>
    <w:rsid w:val="00BE3261"/>
    <w:rsid w:val="00BE4343"/>
    <w:rsid w:val="00BF04AC"/>
    <w:rsid w:val="00BF32E8"/>
    <w:rsid w:val="00BF5524"/>
    <w:rsid w:val="00C01C4E"/>
    <w:rsid w:val="00C03B09"/>
    <w:rsid w:val="00C04B74"/>
    <w:rsid w:val="00C14C56"/>
    <w:rsid w:val="00C16579"/>
    <w:rsid w:val="00C213CB"/>
    <w:rsid w:val="00C231A3"/>
    <w:rsid w:val="00C23AFF"/>
    <w:rsid w:val="00C24D45"/>
    <w:rsid w:val="00C3445A"/>
    <w:rsid w:val="00C34AC4"/>
    <w:rsid w:val="00C417F2"/>
    <w:rsid w:val="00C43434"/>
    <w:rsid w:val="00C44878"/>
    <w:rsid w:val="00C4769F"/>
    <w:rsid w:val="00C56F47"/>
    <w:rsid w:val="00C80164"/>
    <w:rsid w:val="00C8218E"/>
    <w:rsid w:val="00C86242"/>
    <w:rsid w:val="00C9096E"/>
    <w:rsid w:val="00CA3694"/>
    <w:rsid w:val="00CA41E2"/>
    <w:rsid w:val="00CA5800"/>
    <w:rsid w:val="00CB0B86"/>
    <w:rsid w:val="00CB0DB5"/>
    <w:rsid w:val="00CB43F6"/>
    <w:rsid w:val="00CC7E86"/>
    <w:rsid w:val="00CD0E6B"/>
    <w:rsid w:val="00CD5BDF"/>
    <w:rsid w:val="00CE6389"/>
    <w:rsid w:val="00CF1081"/>
    <w:rsid w:val="00CF7100"/>
    <w:rsid w:val="00D00EB7"/>
    <w:rsid w:val="00D049BB"/>
    <w:rsid w:val="00D05D2C"/>
    <w:rsid w:val="00D10069"/>
    <w:rsid w:val="00D16CDE"/>
    <w:rsid w:val="00D20C0B"/>
    <w:rsid w:val="00D31109"/>
    <w:rsid w:val="00D44EC9"/>
    <w:rsid w:val="00D45303"/>
    <w:rsid w:val="00D51DC1"/>
    <w:rsid w:val="00D5291A"/>
    <w:rsid w:val="00D65986"/>
    <w:rsid w:val="00D826AE"/>
    <w:rsid w:val="00D84FFC"/>
    <w:rsid w:val="00D85119"/>
    <w:rsid w:val="00D906AC"/>
    <w:rsid w:val="00D920B1"/>
    <w:rsid w:val="00DA307C"/>
    <w:rsid w:val="00DA409F"/>
    <w:rsid w:val="00DB0B24"/>
    <w:rsid w:val="00DD0C9A"/>
    <w:rsid w:val="00DD1E46"/>
    <w:rsid w:val="00DD43F7"/>
    <w:rsid w:val="00DD6B9C"/>
    <w:rsid w:val="00DE17E5"/>
    <w:rsid w:val="00DE2137"/>
    <w:rsid w:val="00DE336A"/>
    <w:rsid w:val="00DE56F9"/>
    <w:rsid w:val="00DE65E3"/>
    <w:rsid w:val="00DF5807"/>
    <w:rsid w:val="00DF6BDE"/>
    <w:rsid w:val="00DF6C4A"/>
    <w:rsid w:val="00E04AED"/>
    <w:rsid w:val="00E12C5D"/>
    <w:rsid w:val="00E26A4A"/>
    <w:rsid w:val="00E368AB"/>
    <w:rsid w:val="00E4618B"/>
    <w:rsid w:val="00E5217D"/>
    <w:rsid w:val="00E54E6A"/>
    <w:rsid w:val="00E5536D"/>
    <w:rsid w:val="00E64DC1"/>
    <w:rsid w:val="00E74E70"/>
    <w:rsid w:val="00E84AF3"/>
    <w:rsid w:val="00E872B6"/>
    <w:rsid w:val="00E91A2D"/>
    <w:rsid w:val="00E92497"/>
    <w:rsid w:val="00EA5BF0"/>
    <w:rsid w:val="00EB052E"/>
    <w:rsid w:val="00EB1B45"/>
    <w:rsid w:val="00EB27DA"/>
    <w:rsid w:val="00EB651A"/>
    <w:rsid w:val="00EC5BE5"/>
    <w:rsid w:val="00EC62CE"/>
    <w:rsid w:val="00EC781B"/>
    <w:rsid w:val="00ED3866"/>
    <w:rsid w:val="00ED4117"/>
    <w:rsid w:val="00ED60FF"/>
    <w:rsid w:val="00EE3639"/>
    <w:rsid w:val="00EE41D9"/>
    <w:rsid w:val="00EF4973"/>
    <w:rsid w:val="00F0020B"/>
    <w:rsid w:val="00F03EDE"/>
    <w:rsid w:val="00F04121"/>
    <w:rsid w:val="00F100A4"/>
    <w:rsid w:val="00F21F69"/>
    <w:rsid w:val="00F34EB7"/>
    <w:rsid w:val="00F40569"/>
    <w:rsid w:val="00F44E12"/>
    <w:rsid w:val="00F45792"/>
    <w:rsid w:val="00F54371"/>
    <w:rsid w:val="00F578B3"/>
    <w:rsid w:val="00F62903"/>
    <w:rsid w:val="00F815B7"/>
    <w:rsid w:val="00F84448"/>
    <w:rsid w:val="00F9138E"/>
    <w:rsid w:val="00FA1FFF"/>
    <w:rsid w:val="00FA52AB"/>
    <w:rsid w:val="00FA7147"/>
    <w:rsid w:val="00FB2499"/>
    <w:rsid w:val="00FB259A"/>
    <w:rsid w:val="00FC1ABB"/>
    <w:rsid w:val="00FC2B13"/>
    <w:rsid w:val="00FC6F3C"/>
    <w:rsid w:val="00FD0B62"/>
    <w:rsid w:val="00FD666C"/>
    <w:rsid w:val="00FE2B15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A4FF6C"/>
  <w15:docId w15:val="{5AA28845-F8EE-45EC-98AB-E447591B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3FD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D049BB"/>
    <w:pPr>
      <w:keepNext/>
      <w:numPr>
        <w:ilvl w:val="1"/>
        <w:numId w:val="3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D049BB"/>
    <w:pPr>
      <w:keepNext/>
      <w:numPr>
        <w:ilvl w:val="2"/>
        <w:numId w:val="3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D049BB"/>
    <w:pPr>
      <w:keepNext/>
      <w:numPr>
        <w:ilvl w:val="3"/>
        <w:numId w:val="3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qFormat/>
    <w:rsid w:val="00D049BB"/>
    <w:pPr>
      <w:keepNext/>
      <w:numPr>
        <w:ilvl w:val="4"/>
        <w:numId w:val="3"/>
      </w:numPr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D049BB"/>
    <w:pPr>
      <w:keepNext/>
      <w:numPr>
        <w:ilvl w:val="5"/>
        <w:numId w:val="3"/>
      </w:numPr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qFormat/>
    <w:rsid w:val="00D049BB"/>
    <w:pPr>
      <w:keepNext/>
      <w:numPr>
        <w:ilvl w:val="6"/>
        <w:numId w:val="3"/>
      </w:numPr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D049BB"/>
    <w:pPr>
      <w:keepNext/>
      <w:numPr>
        <w:ilvl w:val="7"/>
        <w:numId w:val="3"/>
      </w:numPr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qFormat/>
    <w:rsid w:val="00D049BB"/>
    <w:pPr>
      <w:keepNext/>
      <w:numPr>
        <w:ilvl w:val="8"/>
        <w:numId w:val="3"/>
      </w:numPr>
      <w:spacing w:line="720" w:lineRule="auto"/>
      <w:ind w:leftChars="400" w:left="400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93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593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5933FD"/>
  </w:style>
  <w:style w:type="paragraph" w:customStyle="1" w:styleId="a6">
    <w:name w:val="國中題目"/>
    <w:basedOn w:val="a"/>
    <w:rsid w:val="00D049BB"/>
    <w:pPr>
      <w:adjustRightInd w:val="0"/>
      <w:snapToGrid w:val="0"/>
    </w:pPr>
    <w:rPr>
      <w:kern w:val="0"/>
    </w:rPr>
  </w:style>
  <w:style w:type="paragraph" w:customStyle="1" w:styleId="08-">
    <w:name w:val="08-閱讀文"/>
    <w:basedOn w:val="a"/>
    <w:rsid w:val="002C7BE2"/>
    <w:pPr>
      <w:autoSpaceDE w:val="0"/>
      <w:autoSpaceDN w:val="0"/>
      <w:adjustRightInd w:val="0"/>
      <w:snapToGrid w:val="0"/>
      <w:spacing w:line="440" w:lineRule="atLeast"/>
      <w:jc w:val="both"/>
    </w:pPr>
    <w:rPr>
      <w:kern w:val="0"/>
      <w:sz w:val="26"/>
      <w:szCs w:val="28"/>
    </w:rPr>
  </w:style>
  <w:style w:type="paragraph" w:customStyle="1" w:styleId="07-1">
    <w:name w:val="07-題目1."/>
    <w:basedOn w:val="a"/>
    <w:rsid w:val="00C23AFF"/>
    <w:pPr>
      <w:tabs>
        <w:tab w:val="left" w:pos="1320"/>
        <w:tab w:val="left" w:pos="3360"/>
        <w:tab w:val="left" w:pos="5280"/>
        <w:tab w:val="left" w:pos="7200"/>
      </w:tabs>
      <w:autoSpaceDE w:val="0"/>
      <w:autoSpaceDN w:val="0"/>
      <w:adjustRightInd w:val="0"/>
      <w:snapToGrid w:val="0"/>
      <w:spacing w:line="440" w:lineRule="atLeast"/>
      <w:ind w:left="500" w:hangingChars="500" w:hanging="500"/>
      <w:jc w:val="both"/>
    </w:pPr>
    <w:rPr>
      <w:kern w:val="0"/>
      <w:sz w:val="26"/>
      <w:szCs w:val="28"/>
    </w:rPr>
  </w:style>
  <w:style w:type="character" w:styleId="a7">
    <w:name w:val="annotation reference"/>
    <w:rsid w:val="00E368AB"/>
    <w:rPr>
      <w:sz w:val="18"/>
      <w:szCs w:val="18"/>
    </w:rPr>
  </w:style>
  <w:style w:type="paragraph" w:styleId="a8">
    <w:name w:val="annotation text"/>
    <w:basedOn w:val="a"/>
    <w:link w:val="a9"/>
    <w:rsid w:val="00E368AB"/>
  </w:style>
  <w:style w:type="character" w:customStyle="1" w:styleId="a9">
    <w:name w:val="註解文字 字元"/>
    <w:link w:val="a8"/>
    <w:rsid w:val="00E368AB"/>
    <w:rPr>
      <w:kern w:val="2"/>
      <w:sz w:val="24"/>
      <w:szCs w:val="24"/>
    </w:rPr>
  </w:style>
  <w:style w:type="paragraph" w:styleId="aa">
    <w:name w:val="annotation subject"/>
    <w:basedOn w:val="a8"/>
    <w:next w:val="a8"/>
    <w:link w:val="ab"/>
    <w:rsid w:val="00E368AB"/>
    <w:rPr>
      <w:b/>
      <w:bCs/>
    </w:rPr>
  </w:style>
  <w:style w:type="character" w:customStyle="1" w:styleId="ab">
    <w:name w:val="註解主旨 字元"/>
    <w:link w:val="aa"/>
    <w:rsid w:val="00E368AB"/>
    <w:rPr>
      <w:b/>
      <w:bCs/>
      <w:kern w:val="2"/>
      <w:sz w:val="24"/>
      <w:szCs w:val="24"/>
    </w:rPr>
  </w:style>
  <w:style w:type="paragraph" w:styleId="ac">
    <w:name w:val="Balloon Text"/>
    <w:basedOn w:val="a"/>
    <w:link w:val="ad"/>
    <w:rsid w:val="00E368AB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E368AB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Placeholder Text"/>
    <w:basedOn w:val="a0"/>
    <w:uiPriority w:val="99"/>
    <w:semiHidden/>
    <w:rsid w:val="006A1551"/>
    <w:rPr>
      <w:color w:val="808080"/>
    </w:rPr>
  </w:style>
  <w:style w:type="paragraph" w:customStyle="1" w:styleId="01-1">
    <w:name w:val="01-填充1."/>
    <w:basedOn w:val="a"/>
    <w:rsid w:val="00A75022"/>
    <w:pPr>
      <w:overflowPunct w:val="0"/>
      <w:adjustRightInd w:val="0"/>
      <w:snapToGrid w:val="0"/>
      <w:spacing w:line="264" w:lineRule="auto"/>
      <w:ind w:left="227" w:hanging="227"/>
      <w:jc w:val="both"/>
    </w:pPr>
    <w:rPr>
      <w:bCs/>
      <w:snapToGrid w:val="0"/>
      <w:kern w:val="0"/>
    </w:rPr>
  </w:style>
  <w:style w:type="table" w:styleId="af">
    <w:name w:val="Table Grid"/>
    <w:basedOn w:val="a1"/>
    <w:rsid w:val="00D20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quesa.dot</Template>
  <TotalTime>781</TotalTime>
  <Pages>3</Pages>
  <Words>555</Words>
  <Characters>3167</Characters>
  <Application>Microsoft Office Word</Application>
  <DocSecurity>0</DocSecurity>
  <Lines>26</Lines>
  <Paragraphs>7</Paragraphs>
  <ScaleCrop>false</ScaleCrop>
  <Company>ZYO</Company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臺北市立瑠公國中九十七學年度上學期生物科第一次定期考查 ___年 ___班 座號：___ 姓名：__________</dc:title>
  <dc:creator>mickey</dc:creator>
  <cp:lastModifiedBy>User</cp:lastModifiedBy>
  <cp:revision>135</cp:revision>
  <cp:lastPrinted>2008-10-13T01:06:00Z</cp:lastPrinted>
  <dcterms:created xsi:type="dcterms:W3CDTF">2018-03-27T14:47:00Z</dcterms:created>
  <dcterms:modified xsi:type="dcterms:W3CDTF">2019-06-24T07:09:00Z</dcterms:modified>
</cp:coreProperties>
</file>