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9A0" w:rsidRPr="00B61C76" w:rsidRDefault="00F72116" w:rsidP="00971D05">
      <w:pPr>
        <w:spacing w:beforeLines="50" w:before="176" w:afterLines="50" w:after="176"/>
        <w:rPr>
          <w:rFonts w:ascii="Arial" w:eastAsia="標楷體" w:hAnsi="Arial" w:cs="Arial"/>
          <w:b/>
          <w:bCs/>
        </w:rPr>
      </w:pPr>
      <w:r w:rsidRPr="00B61C76">
        <w:rPr>
          <w:rFonts w:ascii="微軟正黑體" w:eastAsia="微軟正黑體" w:hAnsi="微軟正黑體" w:cs="微軟正黑體" w:hint="eastAsia"/>
          <w:b/>
          <w:bCs/>
        </w:rPr>
        <w:t>※</w:t>
      </w:r>
      <w:r w:rsidR="00D0326E" w:rsidRPr="00B61C76">
        <w:rPr>
          <w:rFonts w:ascii="Arial" w:eastAsia="標楷體" w:hAnsi="Arial" w:cs="Arial"/>
          <w:b/>
          <w:bCs/>
        </w:rPr>
        <w:t>選</w:t>
      </w:r>
      <w:r w:rsidRPr="00B61C76">
        <w:rPr>
          <w:rFonts w:ascii="Arial" w:eastAsia="標楷體" w:hAnsi="Arial" w:cs="Arial"/>
          <w:b/>
          <w:bCs/>
        </w:rPr>
        <w:t>擇</w:t>
      </w:r>
      <w:r w:rsidR="00D0326E" w:rsidRPr="00B61C76">
        <w:rPr>
          <w:rFonts w:ascii="Arial" w:eastAsia="標楷體" w:hAnsi="Arial" w:cs="Arial"/>
          <w:b/>
          <w:bCs/>
        </w:rPr>
        <w:t>題</w:t>
      </w:r>
      <w:r w:rsidR="00B23EC3" w:rsidRPr="00B61C76">
        <w:rPr>
          <w:rFonts w:ascii="Arial" w:eastAsia="標楷體" w:hAnsi="Arial" w:cs="Arial"/>
          <w:b/>
          <w:bCs/>
        </w:rPr>
        <w:t>：</w:t>
      </w:r>
      <w:r w:rsidR="00AC1D7C" w:rsidRPr="00B61C76">
        <w:rPr>
          <w:rFonts w:ascii="Arial" w:eastAsia="標楷體" w:hAnsi="Arial" w:cs="Arial"/>
          <w:b/>
          <w:bCs/>
        </w:rPr>
        <w:t>每</w:t>
      </w:r>
      <w:r w:rsidR="0097666E" w:rsidRPr="00B61C76">
        <w:rPr>
          <w:rFonts w:ascii="Arial" w:eastAsia="標楷體" w:hAnsi="Arial" w:cs="Arial"/>
          <w:b/>
          <w:bCs/>
        </w:rPr>
        <w:t>題</w:t>
      </w:r>
      <w:r w:rsidR="005648A9" w:rsidRPr="00B61C76">
        <w:rPr>
          <w:rFonts w:ascii="Arial" w:eastAsia="標楷體" w:hAnsi="Arial" w:cs="Arial"/>
          <w:b/>
          <w:bCs/>
        </w:rPr>
        <w:t>2.5</w:t>
      </w:r>
      <w:r w:rsidR="0097666E" w:rsidRPr="00B61C76">
        <w:rPr>
          <w:rFonts w:ascii="Arial" w:eastAsia="標楷體" w:hAnsi="Arial" w:cs="Arial"/>
          <w:b/>
          <w:bCs/>
        </w:rPr>
        <w:t>分，共</w:t>
      </w:r>
      <w:r w:rsidR="00AC1D7C" w:rsidRPr="00B61C76">
        <w:rPr>
          <w:rFonts w:ascii="Arial" w:eastAsia="標楷體" w:hAnsi="Arial" w:cs="Arial"/>
          <w:b/>
          <w:bCs/>
        </w:rPr>
        <w:t>100</w:t>
      </w:r>
      <w:r w:rsidR="0097666E" w:rsidRPr="00B61C76">
        <w:rPr>
          <w:rFonts w:ascii="Arial" w:eastAsia="標楷體" w:hAnsi="Arial" w:cs="Arial"/>
          <w:b/>
          <w:bCs/>
        </w:rPr>
        <w:t>分。</w:t>
      </w:r>
    </w:p>
    <w:p w:rsidR="007A7308" w:rsidRPr="00B61C76" w:rsidRDefault="008F1BE6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地球內部結構的探測，最直接的方式是鑽探。目前最深的鑽井不超過</w:t>
      </w:r>
      <w:r w:rsidRPr="00B61C76">
        <w:rPr>
          <w:rFonts w:ascii="Arial" w:eastAsia="標楷體" w:hAnsi="Arial" w:cs="Arial"/>
        </w:rPr>
        <w:t>20</w:t>
      </w:r>
      <w:r w:rsidRPr="00B61C76">
        <w:rPr>
          <w:rFonts w:ascii="Arial" w:eastAsia="標楷體" w:hAnsi="Arial" w:cs="Arial"/>
        </w:rPr>
        <w:t>公里，主要原因是？</w:t>
      </w:r>
      <w:r w:rsidR="007A7308" w:rsidRPr="00B61C76">
        <w:rPr>
          <w:rFonts w:ascii="Arial" w:eastAsia="標楷體" w:hAnsi="Arial" w:cs="Arial"/>
        </w:rPr>
        <w:br/>
        <w:t>(A)</w:t>
      </w:r>
      <w:r w:rsidR="00547950" w:rsidRPr="00B61C76">
        <w:rPr>
          <w:rFonts w:ascii="Arial" w:eastAsia="標楷體" w:hAnsi="Arial" w:cs="Arial"/>
        </w:rPr>
        <w:t>地球內部溫度、壓力很高</w:t>
      </w:r>
      <w:r w:rsidR="00547950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386F8A" w:rsidRPr="00B61C76">
        <w:rPr>
          <w:rFonts w:ascii="Arial" w:eastAsia="標楷體" w:hAnsi="Arial" w:cs="Arial"/>
        </w:rPr>
        <w:t>鑽頭硬度不夠硬</w:t>
      </w:r>
      <w:r w:rsidR="00386F8A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386F8A" w:rsidRPr="00B61C76">
        <w:rPr>
          <w:rFonts w:ascii="Arial" w:eastAsia="標楷體" w:hAnsi="Arial" w:cs="Arial"/>
        </w:rPr>
        <w:t>軟流圈</w:t>
      </w:r>
      <w:r w:rsidR="00AF4B09">
        <w:rPr>
          <w:rFonts w:ascii="Arial" w:eastAsia="標楷體" w:hAnsi="Arial" w:cs="Arial" w:hint="eastAsia"/>
        </w:rPr>
        <w:t>太軟</w:t>
      </w:r>
      <w:r w:rsidR="00AF4B09">
        <w:rPr>
          <w:rFonts w:ascii="Arial" w:eastAsia="標楷體" w:hAnsi="Arial" w:cs="Arial"/>
        </w:rPr>
        <w:t>不</w:t>
      </w:r>
      <w:r w:rsidR="006924BF">
        <w:rPr>
          <w:rFonts w:ascii="Arial" w:eastAsia="標楷體" w:hAnsi="Arial" w:cs="Arial" w:hint="eastAsia"/>
        </w:rPr>
        <w:t>易</w:t>
      </w:r>
      <w:bookmarkStart w:id="0" w:name="_GoBack"/>
      <w:bookmarkEnd w:id="0"/>
      <w:r w:rsidR="00AF4B09">
        <w:rPr>
          <w:rFonts w:ascii="Arial" w:eastAsia="標楷體" w:hAnsi="Arial" w:cs="Arial"/>
        </w:rPr>
        <w:t>鑽探</w:t>
      </w:r>
      <w:r w:rsidR="00386F8A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386F8A" w:rsidRPr="00B61C76">
        <w:rPr>
          <w:rFonts w:ascii="Arial" w:eastAsia="標楷體" w:hAnsi="Arial" w:cs="Arial"/>
        </w:rPr>
        <w:t>地底放射性元素太多</w:t>
      </w:r>
    </w:p>
    <w:p w:rsidR="007A7308" w:rsidRPr="00B61C76" w:rsidRDefault="006D7077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目前探測、推論地球內部構造的主要依據是？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放射線的收集、分析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從地表發射超音波做分析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海嘯發生時的水波反射與折射數據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地震時能量傳遞的數據分析</w:t>
      </w:r>
    </w:p>
    <w:p w:rsidR="007A7308" w:rsidRPr="00B61C76" w:rsidRDefault="003F6F33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依據推論，地球結構分為三層，最內層的地核，其密度、溫度應該是？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密度大、溫度低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密度小、溫度低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密度大、溫度高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密度小、溫度高</w:t>
      </w:r>
    </w:p>
    <w:p w:rsidR="00FC0D4B" w:rsidRPr="00B61C76" w:rsidRDefault="00FC0D4B" w:rsidP="00E13370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下列圖中的作用力</w:t>
      </w:r>
      <w:r w:rsidRPr="00B61C76">
        <w:rPr>
          <w:rFonts w:ascii="Arial" w:eastAsia="標楷體" w:hAnsi="Arial" w:cs="Arial"/>
        </w:rPr>
        <w:t>(</w:t>
      </w:r>
      <w:r w:rsidRPr="00B61C76">
        <w:rPr>
          <w:rFonts w:ascii="Arial" w:eastAsia="標楷體" w:hAnsi="Arial" w:cs="Arial"/>
        </w:rPr>
        <w:t>如箭頭所示</w:t>
      </w:r>
      <w:r w:rsidRPr="00B61C76">
        <w:rPr>
          <w:rFonts w:ascii="Arial" w:eastAsia="標楷體" w:hAnsi="Arial" w:cs="Arial"/>
        </w:rPr>
        <w:t>)</w:t>
      </w:r>
      <w:r w:rsidRPr="00B61C76">
        <w:rPr>
          <w:rFonts w:ascii="Arial" w:eastAsia="標楷體" w:hAnsi="Arial" w:cs="Arial"/>
        </w:rPr>
        <w:t>方向，何者</w:t>
      </w:r>
      <w:r w:rsidRPr="00CF66BB">
        <w:rPr>
          <w:rFonts w:ascii="Arial" w:eastAsia="標楷體" w:hAnsi="Arial" w:cs="Arial"/>
          <w:u w:val="double"/>
        </w:rPr>
        <w:t>無法</w:t>
      </w:r>
      <w:r w:rsidRPr="00B61C76">
        <w:rPr>
          <w:rFonts w:ascii="Arial" w:eastAsia="標楷體" w:hAnsi="Arial" w:cs="Arial"/>
        </w:rPr>
        <w:t>造成該圖所呈現的地質構造？</w:t>
      </w:r>
      <w:r w:rsidRPr="00B61C76">
        <w:rPr>
          <w:rFonts w:ascii="Arial" w:eastAsia="標楷體" w:hAnsi="Arial" w:cs="Arial"/>
        </w:rPr>
        <w:br/>
        <w:t xml:space="preserve">(A) </w:t>
      </w:r>
      <w:r w:rsidRPr="00B61C76">
        <w:rPr>
          <w:rFonts w:ascii="Arial" w:eastAsia="標楷體" w:hAnsi="Arial" w:cs="Arial"/>
          <w:noProof/>
        </w:rPr>
        <w:drawing>
          <wp:inline distT="0" distB="0" distL="0" distR="0" wp14:anchorId="3CCBA17B" wp14:editId="6AFEBF14">
            <wp:extent cx="1234930" cy="612000"/>
            <wp:effectExtent l="0" t="0" r="3810" b="0"/>
            <wp:docPr id="74" name="圖片 74" descr="YW825-2-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W825-2-10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30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C76">
        <w:rPr>
          <w:rFonts w:ascii="Arial" w:eastAsia="標楷體" w:hAnsi="Arial" w:cs="Arial"/>
        </w:rPr>
        <w:tab/>
        <w:t xml:space="preserve">   (B)</w:t>
      </w:r>
      <w:r w:rsidRPr="00B61C76">
        <w:rPr>
          <w:rFonts w:ascii="Arial" w:eastAsia="標楷體" w:hAnsi="Arial" w:cs="Arial"/>
        </w:rPr>
        <w:tab/>
      </w:r>
      <w:r w:rsidRPr="00B61C76">
        <w:rPr>
          <w:rFonts w:ascii="Arial" w:eastAsia="標楷體" w:hAnsi="Arial" w:cs="Arial"/>
          <w:noProof/>
        </w:rPr>
        <w:drawing>
          <wp:inline distT="0" distB="0" distL="0" distR="0" wp14:anchorId="49F54279" wp14:editId="6103FE7C">
            <wp:extent cx="1278643" cy="612000"/>
            <wp:effectExtent l="0" t="0" r="0" b="0"/>
            <wp:docPr id="73" name="圖片 73" descr="YW825-2-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W825-2-10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43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</w:rPr>
        <w:br/>
        <w:t>(C)</w:t>
      </w:r>
      <w:r w:rsidRPr="00B61C76">
        <w:rPr>
          <w:rFonts w:ascii="Arial" w:eastAsia="標楷體" w:hAnsi="Arial" w:cs="Arial"/>
        </w:rPr>
        <w:tab/>
      </w:r>
      <w:r w:rsidRPr="00B61C76">
        <w:rPr>
          <w:rFonts w:ascii="Arial" w:eastAsia="標楷體" w:hAnsi="Arial" w:cs="Arial"/>
          <w:noProof/>
        </w:rPr>
        <w:drawing>
          <wp:inline distT="0" distB="0" distL="0" distR="0" wp14:anchorId="7146D5C7" wp14:editId="4584215D">
            <wp:extent cx="1225074" cy="612000"/>
            <wp:effectExtent l="0" t="0" r="0" b="0"/>
            <wp:docPr id="43" name="圖片 43" descr="YW825-2-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W825-2-10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074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C76">
        <w:rPr>
          <w:rFonts w:ascii="Arial" w:eastAsia="標楷體" w:hAnsi="Arial" w:cs="Arial"/>
        </w:rPr>
        <w:t xml:space="preserve">    (D)</w:t>
      </w:r>
      <w:r w:rsidRPr="00B61C76">
        <w:rPr>
          <w:rFonts w:ascii="Arial" w:eastAsia="標楷體" w:hAnsi="Arial" w:cs="Arial"/>
          <w:noProof/>
        </w:rPr>
        <w:drawing>
          <wp:inline distT="0" distB="0" distL="0" distR="0" wp14:anchorId="7900C02D" wp14:editId="2CD984EC">
            <wp:extent cx="1255137" cy="612000"/>
            <wp:effectExtent l="0" t="0" r="2540" b="0"/>
            <wp:docPr id="42" name="圖片 42" descr="YW825-2-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W825-2-10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37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08" w:rsidRPr="00B61C76" w:rsidRDefault="007C5029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地球結構最外層是地殼，根據何種性質將地殼分為海洋地殼和大陸地殼？</w:t>
      </w:r>
      <w:r w:rsidRPr="00B61C76">
        <w:rPr>
          <w:rFonts w:ascii="Arial" w:eastAsia="標楷體" w:hAnsi="Arial" w:cs="Arial"/>
        </w:rPr>
        <w:t xml:space="preserve"> 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岩石種類</w:t>
      </w:r>
      <w:r w:rsidRPr="00B61C76">
        <w:rPr>
          <w:rFonts w:ascii="Arial" w:eastAsia="標楷體" w:hAnsi="Arial" w:cs="Arial"/>
        </w:rPr>
        <w:t xml:space="preserve">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密度大小</w:t>
      </w:r>
      <w:r w:rsidRPr="00B61C76">
        <w:rPr>
          <w:rFonts w:ascii="Arial" w:eastAsia="標楷體" w:hAnsi="Arial" w:cs="Arial"/>
        </w:rPr>
        <w:t xml:space="preserve">  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溫度高低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地震波波速變化</w:t>
      </w:r>
    </w:p>
    <w:p w:rsidR="007A7308" w:rsidRPr="00B61C76" w:rsidRDefault="002641F0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在地函內部有一小部分岩石因</w:t>
      </w:r>
      <w:r w:rsidR="0038557A" w:rsidRPr="00B61C76">
        <w:rPr>
          <w:rFonts w:ascii="Arial" w:eastAsia="標楷體" w:hAnsi="Arial" w:cs="Arial"/>
        </w:rPr>
        <w:t>為熔融，相</w:t>
      </w:r>
      <w:r w:rsidRPr="00B61C76">
        <w:rPr>
          <w:rFonts w:ascii="Arial" w:eastAsia="標楷體" w:hAnsi="Arial" w:cs="Arial"/>
        </w:rPr>
        <w:t>對於堅硬的岩石而言，具有極緩慢的流動性。這裡指的是哪個結構？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岩石圈</w:t>
      </w:r>
      <w:r w:rsidRPr="00B61C76">
        <w:rPr>
          <w:rFonts w:ascii="Arial" w:eastAsia="標楷體" w:hAnsi="Arial" w:cs="Arial"/>
        </w:rPr>
        <w:t xml:space="preserve">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軟流圈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187DED" w:rsidRPr="00B61C76">
        <w:rPr>
          <w:rFonts w:ascii="Arial" w:eastAsia="標楷體" w:hAnsi="Arial" w:cs="Arial"/>
        </w:rPr>
        <w:t>火山島</w:t>
      </w:r>
      <w:r w:rsidRPr="00B61C76">
        <w:rPr>
          <w:rFonts w:ascii="Arial" w:eastAsia="標楷體" w:hAnsi="Arial" w:cs="Arial"/>
        </w:rPr>
        <w:t xml:space="preserve">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隱沒帶</w:t>
      </w:r>
    </w:p>
    <w:p w:rsidR="007A7308" w:rsidRPr="00B61C76" w:rsidRDefault="006A0843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岩石圈的範圍，包括哪些？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地函全部</w:t>
      </w:r>
      <w:r w:rsidRPr="00B61C76">
        <w:rPr>
          <w:rFonts w:ascii="Arial" w:eastAsia="標楷體" w:hAnsi="Arial" w:cs="Arial"/>
        </w:rPr>
        <w:t xml:space="preserve">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地殼全部和部分地函</w:t>
      </w:r>
      <w:r w:rsidRPr="00B61C76">
        <w:rPr>
          <w:rFonts w:ascii="Arial" w:eastAsia="標楷體" w:hAnsi="Arial" w:cs="Arial"/>
        </w:rPr>
        <w:t xml:space="preserve"> 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地殼全部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地殼部分和全部地函</w:t>
      </w:r>
      <w:r w:rsidR="00A52EB7">
        <w:rPr>
          <w:rFonts w:ascii="Arial" w:eastAsia="標楷體" w:hAnsi="Arial" w:cs="Arial"/>
        </w:rPr>
        <w:br/>
      </w:r>
      <w:r w:rsidR="00A52EB7">
        <w:rPr>
          <w:rFonts w:ascii="Arial" w:eastAsia="標楷體" w:hAnsi="Arial" w:cs="Arial"/>
        </w:rPr>
        <w:br/>
      </w:r>
    </w:p>
    <w:p w:rsidR="007A7308" w:rsidRPr="00B61C76" w:rsidRDefault="00A65CBE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lastRenderedPageBreak/>
        <w:t>有關大陸地殼的敘述，何者正確？</w:t>
      </w:r>
      <w:r w:rsidR="007A7308" w:rsidRPr="00B61C76">
        <w:rPr>
          <w:rFonts w:ascii="Arial" w:eastAsia="標楷體" w:hAnsi="Arial" w:cs="Arial"/>
        </w:rPr>
        <w:br/>
        <w:t>(A)</w:t>
      </w:r>
      <w:r w:rsidR="00E609A7" w:rsidRPr="00B61C76">
        <w:rPr>
          <w:rFonts w:ascii="Arial" w:eastAsia="標楷體" w:hAnsi="Arial" w:cs="Arial"/>
        </w:rPr>
        <w:t>主要由花岡岩組成</w:t>
      </w:r>
      <w:r w:rsidR="00E609A7" w:rsidRPr="00B61C76">
        <w:rPr>
          <w:rFonts w:ascii="Arial" w:eastAsia="標楷體" w:hAnsi="Arial" w:cs="Arial"/>
        </w:rPr>
        <w:t xml:space="preserve">  </w:t>
      </w:r>
      <w:r w:rsidR="00A52EB7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E609A7" w:rsidRPr="00B61C76">
        <w:rPr>
          <w:rFonts w:ascii="Arial" w:eastAsia="標楷體" w:hAnsi="Arial" w:cs="Arial"/>
        </w:rPr>
        <w:t>約</w:t>
      </w:r>
      <w:r w:rsidR="00E609A7" w:rsidRPr="00B61C76">
        <w:rPr>
          <w:rFonts w:ascii="Arial" w:eastAsia="標楷體" w:hAnsi="Arial" w:cs="Arial"/>
        </w:rPr>
        <w:t>7</w:t>
      </w:r>
      <w:r w:rsidR="00E609A7" w:rsidRPr="00B61C76">
        <w:rPr>
          <w:rFonts w:ascii="Arial" w:eastAsia="標楷體" w:hAnsi="Arial" w:cs="Arial"/>
        </w:rPr>
        <w:t>公里的厚度</w:t>
      </w:r>
      <w:r w:rsidR="00E609A7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E609A7" w:rsidRPr="00B61C76">
        <w:rPr>
          <w:rFonts w:ascii="Arial" w:eastAsia="標楷體" w:hAnsi="Arial" w:cs="Arial"/>
        </w:rPr>
        <w:t>主要由橄欖岩組成</w:t>
      </w:r>
      <w:r w:rsidR="00E609A7" w:rsidRPr="00B61C76">
        <w:rPr>
          <w:rFonts w:ascii="Arial" w:eastAsia="標楷體" w:hAnsi="Arial" w:cs="Arial"/>
        </w:rPr>
        <w:t xml:space="preserve">  </w:t>
      </w:r>
      <w:r w:rsidR="00A52EB7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E609A7" w:rsidRPr="00B61C76">
        <w:rPr>
          <w:rFonts w:ascii="Arial" w:eastAsia="標楷體" w:hAnsi="Arial" w:cs="Arial"/>
        </w:rPr>
        <w:t>約</w:t>
      </w:r>
      <w:r w:rsidR="00E609A7" w:rsidRPr="00B61C76">
        <w:rPr>
          <w:rFonts w:ascii="Arial" w:eastAsia="標楷體" w:hAnsi="Arial" w:cs="Arial"/>
        </w:rPr>
        <w:t>100</w:t>
      </w:r>
      <w:r w:rsidR="00E609A7" w:rsidRPr="00B61C76">
        <w:rPr>
          <w:rFonts w:ascii="Arial" w:eastAsia="標楷體" w:hAnsi="Arial" w:cs="Arial"/>
        </w:rPr>
        <w:t>公里的厚度</w:t>
      </w:r>
    </w:p>
    <w:p w:rsidR="007A7308" w:rsidRPr="00B61C76" w:rsidRDefault="0005035C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  <w:u w:val="single"/>
        </w:rPr>
        <w:t>韋格納</w:t>
      </w:r>
      <w:r w:rsidR="007F3A20" w:rsidRPr="00B61C76">
        <w:rPr>
          <w:rFonts w:ascii="Arial" w:eastAsia="標楷體" w:hAnsi="Arial" w:cs="Arial"/>
        </w:rPr>
        <w:t>根據哪些</w:t>
      </w:r>
      <w:r w:rsidR="006D4485" w:rsidRPr="00B61C76">
        <w:rPr>
          <w:rFonts w:ascii="Arial" w:eastAsia="標楷體" w:hAnsi="Arial" w:cs="Arial"/>
        </w:rPr>
        <w:t>依</w:t>
      </w:r>
      <w:r w:rsidR="007F3A20" w:rsidRPr="00B61C76">
        <w:rPr>
          <w:rFonts w:ascii="Arial" w:eastAsia="標楷體" w:hAnsi="Arial" w:cs="Arial"/>
        </w:rPr>
        <w:t>據而</w:t>
      </w:r>
      <w:r w:rsidRPr="00B61C76">
        <w:rPr>
          <w:rFonts w:ascii="Arial" w:eastAsia="標楷體" w:hAnsi="Arial" w:cs="Arial"/>
        </w:rPr>
        <w:t>提出的大陸漂移學說？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化石分佈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</w:rPr>
        <w:t>(</w:t>
      </w:r>
      <w:r w:rsidR="007A7308" w:rsidRPr="00B61C76">
        <w:rPr>
          <w:rFonts w:ascii="Arial" w:eastAsia="標楷體" w:hAnsi="Arial" w:cs="Arial"/>
        </w:rPr>
        <w:t>B)</w:t>
      </w:r>
      <w:r w:rsidR="00C033E5" w:rsidRPr="00B61C76">
        <w:rPr>
          <w:rFonts w:ascii="Arial" w:eastAsia="標楷體" w:hAnsi="Arial" w:cs="Arial"/>
        </w:rPr>
        <w:t>海岸線分佈</w:t>
      </w:r>
      <w:r w:rsidR="00C033E5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7F3A20" w:rsidRPr="00B61C76">
        <w:rPr>
          <w:rFonts w:ascii="Arial" w:eastAsia="標楷體" w:hAnsi="Arial" w:cs="Arial"/>
        </w:rPr>
        <w:t>山脈分佈</w:t>
      </w:r>
      <w:r w:rsidR="007F3A20"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846F38" w:rsidRPr="00B61C76">
        <w:rPr>
          <w:rFonts w:ascii="Arial" w:eastAsia="標楷體" w:hAnsi="Arial" w:cs="Arial"/>
        </w:rPr>
        <w:t>以上皆是</w:t>
      </w:r>
    </w:p>
    <w:p w:rsidR="007A7308" w:rsidRPr="00B61C76" w:rsidRDefault="00961467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  <w:u w:val="single"/>
        </w:rPr>
        <w:t>韋格納</w:t>
      </w:r>
      <w:r w:rsidRPr="00B61C76">
        <w:rPr>
          <w:rFonts w:ascii="Arial" w:eastAsia="標楷體" w:hAnsi="Arial" w:cs="Arial"/>
        </w:rPr>
        <w:t>如何解釋大陸漂移時所需的動力來源？</w:t>
      </w:r>
      <w:r w:rsidR="007A7308" w:rsidRPr="00B61C76">
        <w:rPr>
          <w:rFonts w:ascii="Arial" w:eastAsia="標楷體" w:hAnsi="Arial" w:cs="Arial"/>
        </w:rPr>
        <w:br/>
        <w:t>(A)</w:t>
      </w:r>
      <w:r w:rsidR="007B086D" w:rsidRPr="00B61C76">
        <w:rPr>
          <w:rFonts w:ascii="Arial" w:eastAsia="標楷體" w:hAnsi="Arial" w:cs="Arial"/>
        </w:rPr>
        <w:t>無法解釋</w:t>
      </w:r>
      <w:r w:rsidR="007B086D" w:rsidRPr="00B61C76">
        <w:rPr>
          <w:rFonts w:ascii="Arial" w:eastAsia="標楷體" w:hAnsi="Arial" w:cs="Arial"/>
        </w:rPr>
        <w:t xml:space="preserve">    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7B086D" w:rsidRPr="00B61C76">
        <w:rPr>
          <w:rFonts w:ascii="Arial" w:eastAsia="標楷體" w:hAnsi="Arial" w:cs="Arial"/>
        </w:rPr>
        <w:t>軟流圈的熱對流</w:t>
      </w:r>
      <w:r w:rsidR="007B086D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7B086D" w:rsidRPr="00B61C76">
        <w:rPr>
          <w:rFonts w:ascii="Arial" w:eastAsia="標楷體" w:hAnsi="Arial" w:cs="Arial"/>
        </w:rPr>
        <w:t>地函的熱對流</w:t>
      </w:r>
      <w:r w:rsidR="007B086D"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7B086D" w:rsidRPr="00B61C76">
        <w:rPr>
          <w:rFonts w:ascii="Arial" w:eastAsia="標楷體" w:hAnsi="Arial" w:cs="Arial"/>
        </w:rPr>
        <w:t>海水的浮力</w:t>
      </w:r>
    </w:p>
    <w:p w:rsidR="007A7308" w:rsidRPr="00B61C76" w:rsidRDefault="006F787E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下列何者</w:t>
      </w:r>
      <w:r w:rsidRPr="00B61C76">
        <w:rPr>
          <w:rFonts w:ascii="Arial" w:eastAsia="標楷體" w:hAnsi="Arial" w:cs="Arial"/>
          <w:u w:val="double"/>
        </w:rPr>
        <w:t>不是</w:t>
      </w:r>
      <w:r w:rsidRPr="00B61C76">
        <w:rPr>
          <w:rFonts w:ascii="Arial" w:eastAsia="標楷體" w:hAnsi="Arial" w:cs="Arial"/>
        </w:rPr>
        <w:t>海底擴張學說提到的內容？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中洋脊噴發玄武岩質岩漿形成新的海洋地殼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愈靠近中洋脊的岩層愈年輕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中洋脊兩側舊的海洋地殼往兩旁移動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2B4462" w:rsidRPr="00B61C76">
        <w:rPr>
          <w:rFonts w:ascii="Arial" w:eastAsia="標楷體" w:hAnsi="Arial" w:cs="Arial"/>
        </w:rPr>
        <w:t>海底擴張的動力來源和地函熱對流有關</w:t>
      </w:r>
    </w:p>
    <w:p w:rsidR="007A7308" w:rsidRPr="00B61C76" w:rsidRDefault="005F054D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目前所說的板塊，其範圍和下列何者相同？</w:t>
      </w:r>
      <w:r w:rsidR="007A7308" w:rsidRPr="00B61C76">
        <w:rPr>
          <w:rFonts w:ascii="Arial" w:eastAsia="標楷體" w:hAnsi="Arial" w:cs="Arial"/>
        </w:rPr>
        <w:br/>
        <w:t>(A)</w:t>
      </w:r>
      <w:r w:rsidR="00A76F6C" w:rsidRPr="00B61C76">
        <w:rPr>
          <w:rFonts w:ascii="Arial" w:eastAsia="標楷體" w:hAnsi="Arial" w:cs="Arial"/>
        </w:rPr>
        <w:t>地殼</w:t>
      </w:r>
      <w:r w:rsidR="00A76F6C"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A76F6C" w:rsidRPr="00B61C76">
        <w:rPr>
          <w:rFonts w:ascii="Arial" w:eastAsia="標楷體" w:hAnsi="Arial" w:cs="Arial"/>
        </w:rPr>
        <w:t>軟流圈</w:t>
      </w:r>
      <w:r w:rsidR="00A76F6C" w:rsidRPr="00B61C76">
        <w:rPr>
          <w:rFonts w:ascii="Arial" w:eastAsia="標楷體" w:hAnsi="Arial" w:cs="Arial"/>
        </w:rPr>
        <w:t xml:space="preserve">  </w:t>
      </w:r>
      <w:r w:rsidR="00A76F6C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A76F6C" w:rsidRPr="00B61C76">
        <w:rPr>
          <w:rFonts w:ascii="Arial" w:eastAsia="標楷體" w:hAnsi="Arial" w:cs="Arial"/>
        </w:rPr>
        <w:t>地函</w:t>
      </w:r>
      <w:r w:rsidR="00A76F6C"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A76F6C" w:rsidRPr="00B61C76">
        <w:rPr>
          <w:rFonts w:ascii="Arial" w:eastAsia="標楷體" w:hAnsi="Arial" w:cs="Arial"/>
        </w:rPr>
        <w:t>岩石圈</w:t>
      </w:r>
    </w:p>
    <w:p w:rsidR="007A7308" w:rsidRPr="00B61C76" w:rsidRDefault="00DC582E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中洋脊的名稱來源是因發現的位置是在</w:t>
      </w:r>
      <w:r w:rsidRPr="00E4255D">
        <w:rPr>
          <w:rFonts w:ascii="Arial" w:eastAsia="標楷體" w:hAnsi="Arial" w:cs="Arial"/>
          <w:u w:val="single"/>
        </w:rPr>
        <w:t>大西洋</w:t>
      </w:r>
      <w:r w:rsidRPr="00B61C76">
        <w:rPr>
          <w:rFonts w:ascii="Arial" w:eastAsia="標楷體" w:hAnsi="Arial" w:cs="Arial"/>
        </w:rPr>
        <w:t>的中間。下列有關中洋脊的敘述，何者正確？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全球各大洋</w:t>
      </w:r>
      <w:r w:rsidR="002711C0" w:rsidRPr="00B61C76">
        <w:rPr>
          <w:rFonts w:ascii="Arial" w:eastAsia="標楷體" w:hAnsi="Arial" w:cs="Arial"/>
        </w:rPr>
        <w:t>幾乎</w:t>
      </w:r>
      <w:r w:rsidRPr="00B61C76">
        <w:rPr>
          <w:rFonts w:ascii="Arial" w:eastAsia="標楷體" w:hAnsi="Arial" w:cs="Arial"/>
        </w:rPr>
        <w:t>都有中洋脊</w:t>
      </w:r>
      <w:r w:rsidR="002711C0" w:rsidRPr="00B61C76">
        <w:rPr>
          <w:rFonts w:ascii="Arial" w:eastAsia="標楷體" w:hAnsi="Arial" w:cs="Arial"/>
        </w:rPr>
        <w:t>的蹤跡</w:t>
      </w:r>
      <w:r w:rsidRPr="00B61C76">
        <w:rPr>
          <w:rFonts w:ascii="Arial" w:eastAsia="標楷體" w:hAnsi="Arial" w:cs="Arial"/>
        </w:rPr>
        <w:t xml:space="preserve">  </w:t>
      </w:r>
      <w:r w:rsidR="002711C0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2711C0" w:rsidRPr="00B61C76">
        <w:rPr>
          <w:rFonts w:ascii="Arial" w:eastAsia="標楷體" w:hAnsi="Arial" w:cs="Arial"/>
        </w:rPr>
        <w:t>中洋脊是聚合性的板塊交界類型</w:t>
      </w:r>
      <w:r w:rsidR="002711C0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2711C0" w:rsidRPr="00B61C76">
        <w:rPr>
          <w:rFonts w:ascii="Arial" w:eastAsia="標楷體" w:hAnsi="Arial" w:cs="Arial"/>
        </w:rPr>
        <w:t>中洋脊附近很少發生地震</w:t>
      </w:r>
      <w:r w:rsidR="002711C0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2711C0" w:rsidRPr="006C44FF">
        <w:rPr>
          <w:rFonts w:ascii="Arial" w:eastAsia="標楷體" w:hAnsi="Arial" w:cs="Arial"/>
        </w:rPr>
        <w:t>安地斯山</w:t>
      </w:r>
      <w:r w:rsidR="002711C0" w:rsidRPr="00B61C76">
        <w:rPr>
          <w:rFonts w:ascii="Arial" w:eastAsia="標楷體" w:hAnsi="Arial" w:cs="Arial"/>
        </w:rPr>
        <w:t>脈的總長度比中洋脊還長</w:t>
      </w:r>
    </w:p>
    <w:p w:rsidR="007A7308" w:rsidRPr="00B61C76" w:rsidRDefault="005D4C81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若海洋探測隊駕著探測船由</w:t>
      </w:r>
      <w:r w:rsidRPr="00B61C76">
        <w:rPr>
          <w:rFonts w:ascii="Arial" w:eastAsia="標楷體" w:hAnsi="Arial" w:cs="Arial"/>
          <w:u w:val="single"/>
        </w:rPr>
        <w:t>歐洲</w:t>
      </w:r>
      <w:r w:rsidRPr="00B61C76">
        <w:rPr>
          <w:rFonts w:ascii="Arial" w:eastAsia="標楷體" w:hAnsi="Arial" w:cs="Arial"/>
        </w:rPr>
        <w:t>行駛至</w:t>
      </w:r>
      <w:r w:rsidRPr="00B61C76">
        <w:rPr>
          <w:rFonts w:ascii="Arial" w:eastAsia="標楷體" w:hAnsi="Arial" w:cs="Arial"/>
          <w:u w:val="single"/>
        </w:rPr>
        <w:t>北美洲</w:t>
      </w:r>
      <w:r w:rsidRPr="00B61C76">
        <w:rPr>
          <w:rFonts w:ascii="Arial" w:eastAsia="標楷體" w:hAnsi="Arial" w:cs="Arial"/>
        </w:rPr>
        <w:t>，下列</w:t>
      </w:r>
      <w:r w:rsidR="007F5D91" w:rsidRPr="00B61C76">
        <w:rPr>
          <w:rFonts w:ascii="Arial" w:eastAsia="標楷體" w:hAnsi="Arial" w:cs="Arial"/>
        </w:rPr>
        <w:t>何者</w:t>
      </w:r>
      <w:r w:rsidRPr="00B61C76">
        <w:rPr>
          <w:rFonts w:ascii="Arial" w:eastAsia="標楷體" w:hAnsi="Arial" w:cs="Arial"/>
        </w:rPr>
        <w:t>最</w:t>
      </w:r>
      <w:r w:rsidR="007F5D91" w:rsidRPr="00B61C76">
        <w:rPr>
          <w:rFonts w:ascii="Arial" w:eastAsia="標楷體" w:hAnsi="Arial" w:cs="Arial"/>
        </w:rPr>
        <w:t>接近</w:t>
      </w:r>
      <w:r w:rsidRPr="00B61C76">
        <w:rPr>
          <w:rFonts w:ascii="Arial" w:eastAsia="標楷體" w:hAnsi="Arial" w:cs="Arial"/>
        </w:rPr>
        <w:t>他們探測到的海底地形剖面圖？</w:t>
      </w:r>
      <w:r w:rsidR="005E57E6" w:rsidRPr="00B61C76">
        <w:rPr>
          <w:rFonts w:ascii="Arial" w:eastAsia="標楷體" w:hAnsi="Arial" w:cs="Arial"/>
        </w:rPr>
        <w:br/>
      </w:r>
      <w:r w:rsidR="005E57E6" w:rsidRPr="00B61C76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689350" cy="1814732"/>
                <wp:effectExtent l="0" t="0" r="0" b="0"/>
                <wp:docPr id="5" name="畫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" name="文字方塊 6"/>
                        <wps:cNvSpPr txBox="1"/>
                        <wps:spPr>
                          <a:xfrm>
                            <a:off x="0" y="204811"/>
                            <a:ext cx="46990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57E6" w:rsidRPr="005E57E6" w:rsidRDefault="005E57E6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>
                                <w:rPr>
                                  <w:rFonts w:ascii="Arial" w:eastAsia="標楷體" w:hAnsi="Arial" w:cs="Arial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角三角形 7"/>
                        <wps:cNvSpPr/>
                        <wps:spPr>
                          <a:xfrm>
                            <a:off x="438150" y="376261"/>
                            <a:ext cx="936000" cy="288000"/>
                          </a:xfrm>
                          <a:prstGeom prst="rtTriangle">
                            <a:avLst/>
                          </a:prstGeom>
                          <a:noFill/>
                          <a:ln w="127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14"/>
                        <wps:cNvSpPr txBox="1"/>
                        <wps:spPr>
                          <a:xfrm>
                            <a:off x="1676400" y="204811"/>
                            <a:ext cx="46990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57E6" w:rsidRPr="005E57E6" w:rsidRDefault="005E57E6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>
                                <w:rPr>
                                  <w:rFonts w:ascii="Arial" w:eastAsia="標楷體" w:hAnsi="Arial" w:cs="Arial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文字方塊 15"/>
                        <wps:cNvSpPr txBox="1"/>
                        <wps:spPr>
                          <a:xfrm>
                            <a:off x="0" y="992211"/>
                            <a:ext cx="46990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57E6" w:rsidRPr="005E57E6" w:rsidRDefault="005E57E6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>
                                <w:rPr>
                                  <w:rFonts w:ascii="Arial" w:eastAsia="標楷體" w:hAnsi="Arial" w:cs="Arial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文字方塊 17"/>
                        <wps:cNvSpPr txBox="1"/>
                        <wps:spPr>
                          <a:xfrm>
                            <a:off x="1676400" y="992211"/>
                            <a:ext cx="46990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57E6" w:rsidRPr="005E57E6" w:rsidRDefault="005E57E6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>
                                <w:rPr>
                                  <w:rFonts w:ascii="Arial" w:eastAsia="標楷體" w:hAnsi="Arial" w:cs="Arial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角三角形 18"/>
                        <wps:cNvSpPr/>
                        <wps:spPr>
                          <a:xfrm flipH="1">
                            <a:off x="2070100" y="376261"/>
                            <a:ext cx="936000" cy="288000"/>
                          </a:xfrm>
                          <a:prstGeom prst="rtTriangle">
                            <a:avLst/>
                          </a:prstGeom>
                          <a:noFill/>
                          <a:ln w="127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右中括弧 8"/>
                        <wps:cNvSpPr/>
                        <wps:spPr>
                          <a:xfrm rot="5400000">
                            <a:off x="772721" y="833942"/>
                            <a:ext cx="288000" cy="936000"/>
                          </a:xfrm>
                          <a:prstGeom prst="rightBracket">
                            <a:avLst>
                              <a:gd name="adj" fmla="val 0"/>
                            </a:avLst>
                          </a:prstGeom>
                          <a:ln w="127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手繪多邊形 10"/>
                        <wps:cNvSpPr/>
                        <wps:spPr>
                          <a:xfrm>
                            <a:off x="447675" y="1157311"/>
                            <a:ext cx="933450" cy="232006"/>
                          </a:xfrm>
                          <a:custGeom>
                            <a:avLst/>
                            <a:gdLst>
                              <a:gd name="connsiteX0" fmla="*/ 0 w 933450"/>
                              <a:gd name="connsiteY0" fmla="*/ 0 h 232006"/>
                              <a:gd name="connsiteX1" fmla="*/ 136525 w 933450"/>
                              <a:gd name="connsiteY1" fmla="*/ 225425 h 232006"/>
                              <a:gd name="connsiteX2" fmla="*/ 238125 w 933450"/>
                              <a:gd name="connsiteY2" fmla="*/ 88900 h 232006"/>
                              <a:gd name="connsiteX3" fmla="*/ 365125 w 933450"/>
                              <a:gd name="connsiteY3" fmla="*/ 231775 h 232006"/>
                              <a:gd name="connsiteX4" fmla="*/ 527050 w 933450"/>
                              <a:gd name="connsiteY4" fmla="*/ 47625 h 232006"/>
                              <a:gd name="connsiteX5" fmla="*/ 638175 w 933450"/>
                              <a:gd name="connsiteY5" fmla="*/ 219075 h 232006"/>
                              <a:gd name="connsiteX6" fmla="*/ 733425 w 933450"/>
                              <a:gd name="connsiteY6" fmla="*/ 73025 h 232006"/>
                              <a:gd name="connsiteX7" fmla="*/ 819150 w 933450"/>
                              <a:gd name="connsiteY7" fmla="*/ 222250 h 232006"/>
                              <a:gd name="connsiteX8" fmla="*/ 933450 w 933450"/>
                              <a:gd name="connsiteY8" fmla="*/ 6350 h 232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33450" h="232006">
                                <a:moveTo>
                                  <a:pt x="0" y="0"/>
                                </a:moveTo>
                                <a:cubicBezTo>
                                  <a:pt x="48419" y="105304"/>
                                  <a:pt x="96838" y="210608"/>
                                  <a:pt x="136525" y="225425"/>
                                </a:cubicBezTo>
                                <a:cubicBezTo>
                                  <a:pt x="176212" y="240242"/>
                                  <a:pt x="200025" y="87842"/>
                                  <a:pt x="238125" y="88900"/>
                                </a:cubicBezTo>
                                <a:cubicBezTo>
                                  <a:pt x="276225" y="89958"/>
                                  <a:pt x="316971" y="238654"/>
                                  <a:pt x="365125" y="231775"/>
                                </a:cubicBezTo>
                                <a:cubicBezTo>
                                  <a:pt x="413279" y="224896"/>
                                  <a:pt x="481542" y="49742"/>
                                  <a:pt x="527050" y="47625"/>
                                </a:cubicBezTo>
                                <a:cubicBezTo>
                                  <a:pt x="572558" y="45508"/>
                                  <a:pt x="603779" y="214842"/>
                                  <a:pt x="638175" y="219075"/>
                                </a:cubicBezTo>
                                <a:cubicBezTo>
                                  <a:pt x="672571" y="223308"/>
                                  <a:pt x="703263" y="72496"/>
                                  <a:pt x="733425" y="73025"/>
                                </a:cubicBezTo>
                                <a:cubicBezTo>
                                  <a:pt x="763588" y="73554"/>
                                  <a:pt x="785813" y="233362"/>
                                  <a:pt x="819150" y="222250"/>
                                </a:cubicBezTo>
                                <a:cubicBezTo>
                                  <a:pt x="852487" y="211138"/>
                                  <a:pt x="892968" y="108744"/>
                                  <a:pt x="933450" y="635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右中括弧 23"/>
                        <wps:cNvSpPr/>
                        <wps:spPr>
                          <a:xfrm rot="5400000">
                            <a:off x="2411021" y="833942"/>
                            <a:ext cx="288000" cy="936000"/>
                          </a:xfrm>
                          <a:prstGeom prst="rightBracket">
                            <a:avLst>
                              <a:gd name="adj" fmla="val 0"/>
                            </a:avLst>
                          </a:prstGeom>
                          <a:ln w="127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手繪多邊形 12"/>
                        <wps:cNvSpPr/>
                        <wps:spPr>
                          <a:xfrm>
                            <a:off x="2085975" y="1154136"/>
                            <a:ext cx="936000" cy="219909"/>
                          </a:xfrm>
                          <a:custGeom>
                            <a:avLst/>
                            <a:gdLst>
                              <a:gd name="connsiteX0" fmla="*/ 0 w 939800"/>
                              <a:gd name="connsiteY0" fmla="*/ 0 h 219909"/>
                              <a:gd name="connsiteX1" fmla="*/ 82550 w 939800"/>
                              <a:gd name="connsiteY1" fmla="*/ 200025 h 219909"/>
                              <a:gd name="connsiteX2" fmla="*/ 393700 w 939800"/>
                              <a:gd name="connsiteY2" fmla="*/ 193675 h 219909"/>
                              <a:gd name="connsiteX3" fmla="*/ 479425 w 939800"/>
                              <a:gd name="connsiteY3" fmla="*/ 31750 h 219909"/>
                              <a:gd name="connsiteX4" fmla="*/ 542925 w 939800"/>
                              <a:gd name="connsiteY4" fmla="*/ 193675 h 219909"/>
                              <a:gd name="connsiteX5" fmla="*/ 866775 w 939800"/>
                              <a:gd name="connsiteY5" fmla="*/ 190500 h 219909"/>
                              <a:gd name="connsiteX6" fmla="*/ 939800 w 939800"/>
                              <a:gd name="connsiteY6" fmla="*/ 6350 h 2199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39800" h="219909">
                                <a:moveTo>
                                  <a:pt x="0" y="0"/>
                                </a:moveTo>
                                <a:cubicBezTo>
                                  <a:pt x="8466" y="83873"/>
                                  <a:pt x="16933" y="167746"/>
                                  <a:pt x="82550" y="200025"/>
                                </a:cubicBezTo>
                                <a:cubicBezTo>
                                  <a:pt x="148167" y="232304"/>
                                  <a:pt x="327554" y="221721"/>
                                  <a:pt x="393700" y="193675"/>
                                </a:cubicBezTo>
                                <a:cubicBezTo>
                                  <a:pt x="459846" y="165629"/>
                                  <a:pt x="454554" y="31750"/>
                                  <a:pt x="479425" y="31750"/>
                                </a:cubicBezTo>
                                <a:cubicBezTo>
                                  <a:pt x="504296" y="31750"/>
                                  <a:pt x="478367" y="167217"/>
                                  <a:pt x="542925" y="193675"/>
                                </a:cubicBezTo>
                                <a:cubicBezTo>
                                  <a:pt x="607483" y="220133"/>
                                  <a:pt x="800629" y="221721"/>
                                  <a:pt x="866775" y="190500"/>
                                </a:cubicBezTo>
                                <a:cubicBezTo>
                                  <a:pt x="932921" y="159279"/>
                                  <a:pt x="939800" y="6350"/>
                                  <a:pt x="939800" y="635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5" o:spid="_x0000_s1026" editas="canvas" style="width:290.5pt;height:142.9pt;mso-position-horizontal-relative:char;mso-position-vertical-relative:line" coordsize="36893,1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893;height:1814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top:2048;width:4699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5E57E6" w:rsidRPr="005E57E6" w:rsidRDefault="005E57E6">
                        <w:pPr>
                          <w:rPr>
                            <w:rFonts w:ascii="Arial" w:eastAsia="標楷體" w:hAnsi="Arial" w:cs="Arial"/>
                          </w:rPr>
                        </w:pPr>
                        <w:r>
                          <w:rPr>
                            <w:rFonts w:ascii="Arial" w:eastAsia="標楷體" w:hAnsi="Arial" w:cs="Arial"/>
                          </w:rPr>
                          <w:t>(A)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直角三角形 7" o:spid="_x0000_s1029" type="#_x0000_t6" style="position:absolute;left:4381;top:3762;width:936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7H9MQA&#10;AADaAAAADwAAAGRycy9kb3ducmV2LnhtbESPQWvCQBSE74X+h+UJXkrdtNYq0VWkIAShYKIXb4/s&#10;Mwlm34bsaqK/3hUKPQ4z8w2zWPWmFldqXWVZwccoAkGcW11xoeCw37zPQDiPrLG2TApu5GC1fH1Z&#10;YKxtxyldM1+IAGEXo4LS+yaW0uUlGXQj2xAH72Rbgz7ItpC6xS7ATS0/o+hbGqw4LJTY0E9J+Tm7&#10;GAXb+5vWyfFrv6vt+DctTpOem6NSw0G/noPw1Pv/8F870Qqm8LwSb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ex/TEAAAA2gAAAA8AAAAAAAAAAAAAAAAAmAIAAGRycy9k&#10;b3ducmV2LnhtbFBLBQYAAAAABAAEAPUAAACJAwAAAAA=&#10;" filled="f" strokecolor="black [3213]" strokeweight="1pt">
                  <v:stroke endcap="round"/>
                </v:shape>
                <v:shape id="文字方塊 14" o:spid="_x0000_s1030" type="#_x0000_t202" style="position:absolute;left:16764;top:2048;width:4699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E57E6" w:rsidRPr="005E57E6" w:rsidRDefault="005E57E6">
                        <w:pPr>
                          <w:rPr>
                            <w:rFonts w:ascii="Arial" w:eastAsia="標楷體" w:hAnsi="Arial" w:cs="Arial"/>
                          </w:rPr>
                        </w:pPr>
                        <w:r>
                          <w:rPr>
                            <w:rFonts w:ascii="Arial" w:eastAsia="標楷體" w:hAnsi="Arial" w:cs="Arial"/>
                          </w:rPr>
                          <w:t>(B)</w:t>
                        </w:r>
                      </w:p>
                    </w:txbxContent>
                  </v:textbox>
                </v:shape>
                <v:shape id="文字方塊 15" o:spid="_x0000_s1031" type="#_x0000_t202" style="position:absolute;top:9922;width:4699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E57E6" w:rsidRPr="005E57E6" w:rsidRDefault="005E57E6">
                        <w:pPr>
                          <w:rPr>
                            <w:rFonts w:ascii="Arial" w:eastAsia="標楷體" w:hAnsi="Arial" w:cs="Arial"/>
                          </w:rPr>
                        </w:pPr>
                        <w:r>
                          <w:rPr>
                            <w:rFonts w:ascii="Arial" w:eastAsia="標楷體" w:hAnsi="Arial" w:cs="Arial"/>
                          </w:rPr>
                          <w:t>(C)</w:t>
                        </w:r>
                      </w:p>
                    </w:txbxContent>
                  </v:textbox>
                </v:shape>
                <v:shape id="文字方塊 17" o:spid="_x0000_s1032" type="#_x0000_t202" style="position:absolute;left:16764;top:9922;width:4699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5E57E6" w:rsidRPr="005E57E6" w:rsidRDefault="005E57E6">
                        <w:pPr>
                          <w:rPr>
                            <w:rFonts w:ascii="Arial" w:eastAsia="標楷體" w:hAnsi="Arial" w:cs="Arial"/>
                          </w:rPr>
                        </w:pPr>
                        <w:r>
                          <w:rPr>
                            <w:rFonts w:ascii="Arial" w:eastAsia="標楷體" w:hAnsi="Arial" w:cs="Arial"/>
                          </w:rPr>
                          <w:t>(D)</w:t>
                        </w:r>
                      </w:p>
                    </w:txbxContent>
                  </v:textbox>
                </v:shape>
                <v:shape id="直角三角形 18" o:spid="_x0000_s1033" type="#_x0000_t6" style="position:absolute;left:20701;top:3762;width:9360;height:28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/8C8UA&#10;AADbAAAADwAAAGRycy9kb3ducmV2LnhtbESPQW/CMAyF75P4D5GRdplGOg7d1BEQIE3iMtAYF25e&#10;47UVidMlGZR/jw+TdrP1nt/7PFsM3qkzxdQFNvA0KUAR18F23Bg4fL49voBKGdmiC0wGrpRgMR/d&#10;zbCy4cIfdN7nRkkIpwoNtDn3ldapbsljmoSeWLTvED1mWWOjbcSLhHunp0VRao8dS0OLPa1bqk/7&#10;X28gLh9WX7ujK0vv3+Pzdp3dT2eNuR8Py1dQmYb8b/673ljBF1j5RQ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/wLxQAAANsAAAAPAAAAAAAAAAAAAAAAAJgCAABkcnMv&#10;ZG93bnJldi54bWxQSwUGAAAAAAQABAD1AAAAigMAAAAA&#10;" filled="f" strokecolor="black [3213]" strokeweight="1pt">
                  <v:stroke endcap="round"/>
                </v:shape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右中括弧 8" o:spid="_x0000_s1034" type="#_x0000_t86" style="position:absolute;left:7727;top:8339;width:2880;height:93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XPcMA&#10;AADaAAAADwAAAGRycy9kb3ducmV2LnhtbERPTWvCQBC9F/wPyxS8FN00hxpiVilCRXqQaorB2zQ7&#10;TYLZ2ZBdk/Tfdw+FHh/vO9tOphUD9a6xrOB5GYEgLq1uuFLwmb8tEhDOI2tsLZOCH3Kw3cweMky1&#10;HflEw9lXIoSwS1FB7X2XSunKmgy6pe2IA/dte4M+wL6SuscxhJtWxlH0Ig02HBpq7GhXU3k7342C&#10;6aLj/XEo7Psxx9s1WRUfX0+FUvPH6XUNwtPk/8V/7oNWELaGK+EG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xXPcMAAADaAAAADwAAAAAAAAAAAAAAAACYAgAAZHJzL2Rv&#10;d25yZXYueG1sUEsFBgAAAAAEAAQA9QAAAIgDAAAAAA==&#10;" adj="0" strokecolor="black [3213]" strokeweight="1pt">
                  <v:stroke endcap="round"/>
                </v:shape>
                <v:shape id="手繪多邊形 10" o:spid="_x0000_s1035" style="position:absolute;left:4476;top:11573;width:9335;height:2320;visibility:visible;mso-wrap-style:square;v-text-anchor:middle" coordsize="933450,23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rcMUA&#10;AADbAAAADwAAAGRycy9kb3ducmV2LnhtbESP0WrCQBBF3wv+wzKCL0U3Sik1uooVhEAppeoHDNlx&#10;E83OptlV4993Hgp9m+HeuffMct37Rt2oi3VgA9NJBoq4DLZmZ+B42I3fQMWEbLEJTAYeFGG9Gjwt&#10;Mbfhzt902yenJIRjjgaqlNpc61hW5DFOQkss2il0HpOsndO2w7uE+0bPsuxVe6xZGipsaVtRedlf&#10;vYHmef7xU0yvp/MsfLnafb6U+r0wZjTsNwtQifr0b/67LqzgC738Ig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OtwxQAAANsAAAAPAAAAAAAAAAAAAAAAAJgCAABkcnMv&#10;ZG93bnJldi54bWxQSwUGAAAAAAQABAD1AAAAigMAAAAA&#10;" path="m,c48419,105304,96838,210608,136525,225425,176212,240242,200025,87842,238125,88900v38100,1058,78846,149754,127000,142875c413279,224896,481542,49742,527050,47625v45508,-2117,76729,167217,111125,171450c672571,223308,703263,72496,733425,73025v30163,529,52388,160337,85725,149225c852487,211138,892968,108744,933450,6350e" filled="f" strokecolor="black [3213]" strokeweight="1pt">
                  <v:path arrowok="t" o:connecttype="custom" o:connectlocs="0,0;136525,225425;238125,88900;365125,231775;527050,47625;638175,219075;733425,73025;819150,222250;933450,6350" o:connectangles="0,0,0,0,0,0,0,0,0"/>
                </v:shape>
                <v:shape id="右中括弧 23" o:spid="_x0000_s1036" type="#_x0000_t86" style="position:absolute;left:24110;top:8339;width:2880;height:93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ZnsYA&#10;AADbAAAADwAAAGRycy9kb3ducmV2LnhtbESPQWvCQBSE74L/YXmCF6kbU6gS3QQRlNKDtCoN3l6z&#10;r0kw+zZktzH9991CocdhZr5hNtlgGtFT52rLChbzCARxYXXNpYLLef+wAuE8ssbGMin4JgdZOh5t&#10;MNH2zm/Un3wpAoRdggoq79tESldUZNDNbUscvE/bGfRBdqXUHd4D3DQyjqInabDmsFBhS7uKitvp&#10;yygY3nV8OPa5fTme8XZdLfPXj1mu1HQybNcgPA3+P/zXftYK4kf4/RJ+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sZnsYAAADbAAAADwAAAAAAAAAAAAAAAACYAgAAZHJz&#10;L2Rvd25yZXYueG1sUEsFBgAAAAAEAAQA9QAAAIsDAAAAAA==&#10;" adj="0" strokecolor="black [3213]" strokeweight="1pt">
                  <v:stroke endcap="round"/>
                </v:shape>
                <v:shape id="手繪多邊形 12" o:spid="_x0000_s1037" style="position:absolute;left:20859;top:11541;width:9360;height:2199;visibility:visible;mso-wrap-style:square;v-text-anchor:middle" coordsize="939800,219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h6cEA&#10;AADbAAAADwAAAGRycy9kb3ducmV2LnhtbERPS2vCQBC+C/0PyxR6001zKJJmlSBYvfRQH9XjkB2T&#10;YHY27K5J+u+7guBtPr7n5MvRtKIn5xvLCt5nCQji0uqGKwWH/Xo6B+EDssbWMin4Iw/Lxcskx0zb&#10;gX+o34VKxBD2GSqoQ+gyKX1Zk0E/sx1x5C7WGQwRukpqh0MMN61Mk+RDGmw4NtTY0aqm8rq7GQWr&#10;IaRf9rzp2rH//XYFbY+n4qzU2+tYfIIINIan+OHe6jg/hfsv8Q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voenBAAAA2wAAAA8AAAAAAAAAAAAAAAAAmAIAAGRycy9kb3du&#10;cmV2LnhtbFBLBQYAAAAABAAEAPUAAACGAwAAAAA=&#10;" path="m,c8466,83873,16933,167746,82550,200025v65617,32279,245004,21696,311150,-6350c459846,165629,454554,31750,479425,31750v24871,,-1058,135467,63500,161925c607483,220133,800629,221721,866775,190500,932921,159279,939800,6350,939800,6350e" filled="f" strokecolor="black [3213]" strokeweight="1pt">
                  <v:path arrowok="t" o:connecttype="custom" o:connectlocs="0,0;82216,200025;392108,193675;477486,31750;540730,193675;863270,190500;936000,6350" o:connectangles="0,0,0,0,0,0,0"/>
                </v:shape>
                <w10:anchorlock/>
              </v:group>
            </w:pict>
          </mc:Fallback>
        </mc:AlternateContent>
      </w:r>
    </w:p>
    <w:p w:rsidR="00FA1381" w:rsidRPr="00B61C76" w:rsidRDefault="00FA1381" w:rsidP="00FA1381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地表附近，下凹最深的地形是？</w:t>
      </w:r>
      <w:r w:rsidRPr="00B61C76">
        <w:rPr>
          <w:rFonts w:ascii="Arial" w:eastAsia="標楷體" w:hAnsi="Arial" w:cs="Arial"/>
        </w:rPr>
        <w:br/>
        <w:t>(A)</w:t>
      </w:r>
      <w:r w:rsidR="007F7BB5" w:rsidRPr="00B61C76">
        <w:rPr>
          <w:rFonts w:ascii="Arial" w:eastAsia="標楷體" w:hAnsi="Arial" w:cs="Arial"/>
        </w:rPr>
        <w:t>中洋脊</w:t>
      </w:r>
      <w:r w:rsidRPr="00B61C76">
        <w:rPr>
          <w:rFonts w:ascii="Arial" w:eastAsia="標楷體" w:hAnsi="Arial" w:cs="Arial"/>
        </w:rPr>
        <w:t xml:space="preserve">    </w:t>
      </w:r>
      <w:r w:rsidR="00FC0D4B"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火山島弧</w:t>
      </w:r>
      <w:r w:rsidRPr="00B61C76">
        <w:rPr>
          <w:rFonts w:ascii="Arial" w:eastAsia="標楷體" w:hAnsi="Arial" w:cs="Arial"/>
        </w:rPr>
        <w:br/>
        <w:t>(C)</w:t>
      </w:r>
      <w:r w:rsidR="007F7BB5" w:rsidRPr="00B61C76">
        <w:rPr>
          <w:rFonts w:ascii="Arial" w:eastAsia="標楷體" w:hAnsi="Arial" w:cs="Arial"/>
        </w:rPr>
        <w:t>海溝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洋底盆地</w:t>
      </w:r>
      <w:r w:rsidR="00A52EB7">
        <w:rPr>
          <w:rFonts w:ascii="Arial" w:eastAsia="標楷體" w:hAnsi="Arial" w:cs="Arial"/>
        </w:rPr>
        <w:br/>
      </w:r>
    </w:p>
    <w:p w:rsidR="00C954DA" w:rsidRPr="00B61C76" w:rsidRDefault="00C954DA" w:rsidP="00FA1381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lastRenderedPageBreak/>
        <w:t xml:space="preserve">關於板塊的敘述，何者正確？　</w:t>
      </w:r>
      <w:r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板塊的交界就是海陸的交界處</w:t>
      </w:r>
      <w:r w:rsidRPr="00B61C76">
        <w:rPr>
          <w:rFonts w:ascii="Arial" w:eastAsia="標楷體" w:hAnsi="Arial" w:cs="Arial"/>
        </w:rPr>
        <w:br/>
        <w:t>(B)</w:t>
      </w:r>
      <w:r w:rsidRPr="00B61C76">
        <w:rPr>
          <w:rFonts w:ascii="Arial" w:eastAsia="標楷體" w:hAnsi="Arial" w:cs="Arial"/>
        </w:rPr>
        <w:t>板塊的形狀與大小不會改變</w:t>
      </w:r>
      <w:r w:rsidRPr="00B61C76">
        <w:rPr>
          <w:rFonts w:ascii="Arial" w:eastAsia="標楷體" w:hAnsi="Arial" w:cs="Arial"/>
        </w:rPr>
        <w:br/>
        <w:t>(C)</w:t>
      </w:r>
      <w:r w:rsidRPr="00B61C76">
        <w:rPr>
          <w:rFonts w:ascii="Arial" w:eastAsia="標楷體" w:hAnsi="Arial" w:cs="Arial"/>
        </w:rPr>
        <w:t>陸地和海洋分別位在不同板塊上</w:t>
      </w:r>
      <w:r w:rsidRPr="00B61C76">
        <w:rPr>
          <w:rFonts w:ascii="Arial" w:eastAsia="標楷體" w:hAnsi="Arial" w:cs="Arial"/>
        </w:rPr>
        <w:br/>
        <w:t>(D)</w:t>
      </w:r>
      <w:r w:rsidRPr="00B61C76">
        <w:rPr>
          <w:rFonts w:ascii="Arial" w:eastAsia="標楷體" w:hAnsi="Arial" w:cs="Arial"/>
        </w:rPr>
        <w:t>一個板塊上可能同時有陸地和海洋</w:t>
      </w:r>
    </w:p>
    <w:p w:rsidR="007A7308" w:rsidRPr="00B61C76" w:rsidRDefault="005D4C81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附圖</w:t>
      </w:r>
      <w:r w:rsidR="005E57E6" w:rsidRPr="00B61C76">
        <w:rPr>
          <w:rFonts w:ascii="Arial" w:eastAsia="標楷體" w:hAnsi="Arial" w:cs="Arial"/>
        </w:rPr>
        <w:t>是</w:t>
      </w:r>
      <w:r w:rsidR="00B920AE" w:rsidRPr="00B61C76">
        <w:rPr>
          <w:rFonts w:ascii="Arial" w:eastAsia="標楷體" w:hAnsi="Arial" w:cs="Arial"/>
        </w:rPr>
        <w:t>甲、乙、丙三</w:t>
      </w:r>
      <w:r w:rsidR="00B30F5D" w:rsidRPr="00B61C76">
        <w:rPr>
          <w:rFonts w:ascii="Arial" w:eastAsia="標楷體" w:hAnsi="Arial" w:cs="Arial"/>
        </w:rPr>
        <w:t>個</w:t>
      </w:r>
      <w:r w:rsidR="00300B28" w:rsidRPr="00B61C76">
        <w:rPr>
          <w:rFonts w:ascii="Arial" w:eastAsia="標楷體" w:hAnsi="Arial" w:cs="Arial"/>
        </w:rPr>
        <w:t>板塊</w:t>
      </w:r>
      <w:r w:rsidR="005E57E6" w:rsidRPr="00B61C76">
        <w:rPr>
          <w:rFonts w:ascii="Arial" w:eastAsia="標楷體" w:hAnsi="Arial" w:cs="Arial"/>
        </w:rPr>
        <w:t>的地質結構圖。</w:t>
      </w:r>
      <w:r w:rsidR="00B920AE" w:rsidRPr="00B61C76">
        <w:rPr>
          <w:rFonts w:ascii="Arial" w:eastAsia="標楷體" w:hAnsi="Arial" w:cs="Arial"/>
        </w:rPr>
        <w:t>試</w:t>
      </w:r>
      <w:r w:rsidR="006954E2" w:rsidRPr="00B61C76">
        <w:rPr>
          <w:rFonts w:ascii="Arial" w:eastAsia="標楷體" w:hAnsi="Arial" w:cs="Arial"/>
        </w:rPr>
        <w:t>判斷甲、乙</w:t>
      </w:r>
      <w:r w:rsidR="00B920AE" w:rsidRPr="00B61C76">
        <w:rPr>
          <w:rFonts w:ascii="Arial" w:eastAsia="標楷體" w:hAnsi="Arial" w:cs="Arial"/>
        </w:rPr>
        <w:t>板塊交界類型</w:t>
      </w:r>
      <w:r w:rsidR="006954E2" w:rsidRPr="00B61C76">
        <w:rPr>
          <w:rFonts w:ascii="Arial" w:eastAsia="標楷體" w:hAnsi="Arial" w:cs="Arial"/>
        </w:rPr>
        <w:t>和乙、丙板塊交界類型分別是</w:t>
      </w:r>
      <w:r w:rsidR="00B920AE" w:rsidRPr="00B61C76">
        <w:rPr>
          <w:rFonts w:ascii="Arial" w:eastAsia="標楷體" w:hAnsi="Arial" w:cs="Arial"/>
        </w:rPr>
        <w:t>？</w:t>
      </w:r>
      <w:r w:rsidR="00B920AE" w:rsidRPr="00B61C76">
        <w:rPr>
          <w:rFonts w:ascii="Arial" w:eastAsia="標楷體" w:hAnsi="Arial" w:cs="Arial"/>
        </w:rPr>
        <w:br/>
      </w:r>
      <w:r w:rsidR="005E57E6" w:rsidRPr="00B61C76">
        <w:rPr>
          <w:rFonts w:ascii="Arial" w:eastAsia="標楷體" w:hAnsi="Arial" w:cs="Arial"/>
          <w:noProof/>
        </w:rPr>
        <w:drawing>
          <wp:inline distT="0" distB="0" distL="0" distR="0" wp14:anchorId="2B765E32" wp14:editId="77086E91">
            <wp:extent cx="3751838" cy="1033670"/>
            <wp:effectExtent l="0" t="0" r="1270" b="0"/>
            <wp:docPr id="52" name="圖片 52" descr="104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40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01" cy="10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308" w:rsidRPr="00B61C76">
        <w:rPr>
          <w:rFonts w:ascii="Arial" w:eastAsia="標楷體" w:hAnsi="Arial" w:cs="Arial"/>
        </w:rPr>
        <w:br/>
        <w:t>(A)</w:t>
      </w:r>
      <w:r w:rsidR="006954E2" w:rsidRPr="00B61C76">
        <w:rPr>
          <w:rFonts w:ascii="Arial" w:eastAsia="標楷體" w:hAnsi="Arial" w:cs="Arial"/>
        </w:rPr>
        <w:t>甲乙是聚合性、乙丙是張裂性</w:t>
      </w:r>
      <w:r w:rsidR="00B30F5D" w:rsidRPr="00B61C76">
        <w:rPr>
          <w:rFonts w:ascii="Arial" w:eastAsia="標楷體" w:hAnsi="Arial" w:cs="Arial"/>
        </w:rPr>
        <w:t xml:space="preserve">  </w:t>
      </w:r>
      <w:r w:rsidR="006954E2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6954E2" w:rsidRPr="00B61C76">
        <w:rPr>
          <w:rFonts w:ascii="Arial" w:eastAsia="標楷體" w:hAnsi="Arial" w:cs="Arial"/>
        </w:rPr>
        <w:t>甲乙是聚合性、乙丙是聚合性</w:t>
      </w:r>
      <w:r w:rsidR="00B30F5D" w:rsidRPr="00B61C76">
        <w:rPr>
          <w:rFonts w:ascii="Arial" w:eastAsia="標楷體" w:hAnsi="Arial" w:cs="Arial"/>
        </w:rPr>
        <w:t xml:space="preserve">  </w:t>
      </w:r>
      <w:r w:rsidR="006954E2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6954E2" w:rsidRPr="00B61C76">
        <w:rPr>
          <w:rFonts w:ascii="Arial" w:eastAsia="標楷體" w:hAnsi="Arial" w:cs="Arial"/>
        </w:rPr>
        <w:t>甲乙是張裂性、乙丙是張裂性</w:t>
      </w:r>
      <w:r w:rsidR="00B30F5D" w:rsidRPr="00B61C76">
        <w:rPr>
          <w:rFonts w:ascii="Arial" w:eastAsia="標楷體" w:hAnsi="Arial" w:cs="Arial"/>
        </w:rPr>
        <w:t xml:space="preserve">  </w:t>
      </w:r>
      <w:r w:rsidR="006954E2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6954E2" w:rsidRPr="00B61C76">
        <w:rPr>
          <w:rFonts w:ascii="Arial" w:eastAsia="標楷體" w:hAnsi="Arial" w:cs="Arial"/>
        </w:rPr>
        <w:t>甲乙是張裂性、乙丙是聚合性</w:t>
      </w:r>
    </w:p>
    <w:p w:rsidR="007A7308" w:rsidRPr="00B61C76" w:rsidRDefault="00300B28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承上題，已知甲、乙兩板塊運動的動力來源是軟流圈的熱對流。試推測甲、乙交界處的熱對流方向是？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向上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向下</w:t>
      </w:r>
      <w:r w:rsidRPr="00B61C76">
        <w:rPr>
          <w:rFonts w:ascii="Arial" w:eastAsia="標楷體" w:hAnsi="Arial" w:cs="Arial"/>
        </w:rPr>
        <w:t xml:space="preserve">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左上右下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左上右下</w:t>
      </w:r>
    </w:p>
    <w:p w:rsidR="007A7308" w:rsidRPr="00B61C76" w:rsidRDefault="006E3947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試</w:t>
      </w:r>
      <w:r w:rsidR="00B04F38" w:rsidRPr="00B61C76">
        <w:rPr>
          <w:rFonts w:ascii="Arial" w:eastAsia="標楷體" w:hAnsi="Arial" w:cs="Arial"/>
        </w:rPr>
        <w:t>由「板塊構造學說」判斷，下列何者</w:t>
      </w:r>
      <w:r w:rsidR="00B04F38" w:rsidRPr="00B61C76">
        <w:rPr>
          <w:rFonts w:ascii="Arial" w:eastAsia="標楷體" w:hAnsi="Arial" w:cs="Arial"/>
          <w:u w:val="double"/>
        </w:rPr>
        <w:t>錯誤</w:t>
      </w:r>
      <w:r w:rsidR="00B04F38" w:rsidRPr="00B61C76">
        <w:rPr>
          <w:rFonts w:ascii="Arial" w:eastAsia="標楷體" w:hAnsi="Arial" w:cs="Arial"/>
        </w:rPr>
        <w:t xml:space="preserve">？　</w:t>
      </w:r>
      <w:r w:rsidRPr="00B61C76">
        <w:rPr>
          <w:rFonts w:ascii="Arial" w:eastAsia="標楷體" w:hAnsi="Arial" w:cs="Arial"/>
        </w:rPr>
        <w:br/>
      </w:r>
      <w:r w:rsidR="00B04F38" w:rsidRPr="00B61C76">
        <w:rPr>
          <w:rFonts w:ascii="Arial" w:eastAsia="標楷體" w:hAnsi="Arial" w:cs="Arial"/>
        </w:rPr>
        <w:t>(A)</w:t>
      </w:r>
      <w:r w:rsidR="005E700F" w:rsidRPr="00B61C76">
        <w:rPr>
          <w:rFonts w:ascii="Arial" w:eastAsia="標楷體" w:hAnsi="Arial" w:cs="Arial"/>
        </w:rPr>
        <w:t>堅硬的</w:t>
      </w:r>
      <w:r w:rsidRPr="00B61C76">
        <w:rPr>
          <w:rFonts w:ascii="Arial" w:eastAsia="標楷體" w:hAnsi="Arial" w:cs="Arial"/>
        </w:rPr>
        <w:t>岩石圈分裂成許多塊，稱為板塊</w:t>
      </w:r>
      <w:r w:rsidRPr="00B61C76">
        <w:rPr>
          <w:rFonts w:ascii="Arial" w:eastAsia="標楷體" w:hAnsi="Arial" w:cs="Arial"/>
        </w:rPr>
        <w:br/>
      </w:r>
      <w:r w:rsidR="00B04F3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板塊的移動方向和移動快慢</w:t>
      </w:r>
      <w:r w:rsidR="00A65C92" w:rsidRPr="00B61C76">
        <w:rPr>
          <w:rFonts w:ascii="Arial" w:eastAsia="標楷體" w:hAnsi="Arial" w:cs="Arial"/>
        </w:rPr>
        <w:t>大</w:t>
      </w:r>
      <w:r w:rsidR="006C44FF">
        <w:rPr>
          <w:rFonts w:ascii="Arial" w:eastAsia="標楷體" w:hAnsi="Arial" w:cs="Arial" w:hint="eastAsia"/>
        </w:rPr>
        <w:t>致</w:t>
      </w:r>
      <w:r w:rsidR="00337541">
        <w:rPr>
          <w:rFonts w:ascii="Arial" w:eastAsia="標楷體" w:hAnsi="Arial" w:cs="Arial" w:hint="eastAsia"/>
        </w:rPr>
        <w:t>3</w:t>
      </w:r>
      <w:r w:rsidR="00A65C92" w:rsidRPr="00B61C76">
        <w:rPr>
          <w:rFonts w:ascii="Arial" w:eastAsia="標楷體" w:hAnsi="Arial" w:cs="Arial"/>
        </w:rPr>
        <w:t>相同</w:t>
      </w:r>
      <w:r w:rsidRPr="00B61C76">
        <w:rPr>
          <w:rFonts w:ascii="Arial" w:eastAsia="標楷體" w:hAnsi="Arial" w:cs="Arial"/>
        </w:rPr>
        <w:br/>
      </w:r>
      <w:r w:rsidR="00B04F38" w:rsidRPr="00B61C76">
        <w:rPr>
          <w:rFonts w:ascii="Arial" w:eastAsia="標楷體" w:hAnsi="Arial" w:cs="Arial"/>
        </w:rPr>
        <w:t>(C)</w:t>
      </w:r>
      <w:r w:rsidR="005E700F" w:rsidRPr="00B61C76">
        <w:rPr>
          <w:rFonts w:ascii="Arial" w:eastAsia="標楷體" w:hAnsi="Arial" w:cs="Arial"/>
        </w:rPr>
        <w:t>板塊</w:t>
      </w:r>
      <w:r w:rsidRPr="00B61C76">
        <w:rPr>
          <w:rFonts w:ascii="Arial" w:eastAsia="標楷體" w:hAnsi="Arial" w:cs="Arial"/>
        </w:rPr>
        <w:t>因軟流圈的熱對流而移動</w:t>
      </w:r>
      <w:r w:rsidRPr="00B61C76">
        <w:rPr>
          <w:rFonts w:ascii="Arial" w:eastAsia="標楷體" w:hAnsi="Arial" w:cs="Arial"/>
        </w:rPr>
        <w:br/>
      </w:r>
      <w:r w:rsidR="00B04F3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板塊構造學說可以解釋大陸漂移</w:t>
      </w:r>
      <w:r w:rsidR="005E700F" w:rsidRPr="00B61C76">
        <w:rPr>
          <w:rFonts w:ascii="Arial" w:eastAsia="標楷體" w:hAnsi="Arial" w:cs="Arial"/>
        </w:rPr>
        <w:t>時</w:t>
      </w:r>
      <w:r w:rsidRPr="00B61C76">
        <w:rPr>
          <w:rFonts w:ascii="Arial" w:eastAsia="標楷體" w:hAnsi="Arial" w:cs="Arial"/>
        </w:rPr>
        <w:t>的動力</w:t>
      </w:r>
      <w:r w:rsidR="005E700F" w:rsidRPr="00B61C76">
        <w:rPr>
          <w:rFonts w:ascii="Arial" w:eastAsia="標楷體" w:hAnsi="Arial" w:cs="Arial"/>
        </w:rPr>
        <w:t>來源</w:t>
      </w:r>
    </w:p>
    <w:p w:rsidR="007A7308" w:rsidRPr="00B61C76" w:rsidRDefault="00B77328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關於聚合性板塊交界處的可能現象，下列敘述何者</w:t>
      </w:r>
      <w:r w:rsidRPr="00B61C76">
        <w:rPr>
          <w:rFonts w:ascii="Arial" w:eastAsia="標楷體" w:hAnsi="Arial" w:cs="Arial"/>
          <w:u w:val="double"/>
        </w:rPr>
        <w:t>錯誤</w:t>
      </w:r>
      <w:r w:rsidRPr="00B61C76">
        <w:rPr>
          <w:rFonts w:ascii="Arial" w:eastAsia="標楷體" w:hAnsi="Arial" w:cs="Arial"/>
        </w:rPr>
        <w:t>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可能</w:t>
      </w:r>
      <w:r w:rsidR="00C23E51" w:rsidRPr="00B61C76">
        <w:rPr>
          <w:rFonts w:ascii="Arial" w:eastAsia="標楷體" w:hAnsi="Arial" w:cs="Arial"/>
        </w:rPr>
        <w:t>會</w:t>
      </w:r>
      <w:r w:rsidRPr="00B61C76">
        <w:rPr>
          <w:rFonts w:ascii="Arial" w:eastAsia="標楷體" w:hAnsi="Arial" w:cs="Arial"/>
        </w:rPr>
        <w:t>出現海溝</w:t>
      </w:r>
      <w:r w:rsidRPr="00B61C76">
        <w:rPr>
          <w:rFonts w:ascii="Arial" w:eastAsia="標楷體" w:hAnsi="Arial" w:cs="Arial"/>
        </w:rPr>
        <w:t xml:space="preserve">  </w:t>
      </w:r>
      <w:r w:rsidR="00C23E51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地</w:t>
      </w:r>
      <w:r w:rsidR="00C23E51" w:rsidRPr="00B61C76">
        <w:rPr>
          <w:rFonts w:ascii="Arial" w:eastAsia="標楷體" w:hAnsi="Arial" w:cs="Arial"/>
        </w:rPr>
        <w:t>球內熱對流向上</w:t>
      </w:r>
      <w:r w:rsidR="00C23E51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C23E51" w:rsidRPr="00B61C76">
        <w:rPr>
          <w:rFonts w:ascii="Arial" w:eastAsia="標楷體" w:hAnsi="Arial" w:cs="Arial"/>
        </w:rPr>
        <w:t>地震活動頻繁</w:t>
      </w:r>
      <w:r w:rsidR="00C23E51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C23E51" w:rsidRPr="00B61C76">
        <w:rPr>
          <w:rFonts w:ascii="Arial" w:eastAsia="標楷體" w:hAnsi="Arial" w:cs="Arial"/>
        </w:rPr>
        <w:t>可能形成山脈</w:t>
      </w:r>
    </w:p>
    <w:p w:rsidR="007A7308" w:rsidRPr="00B61C76" w:rsidRDefault="00E972D7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已知</w:t>
      </w:r>
      <w:r w:rsidRPr="00B61C76">
        <w:rPr>
          <w:rFonts w:ascii="Arial" w:eastAsia="標楷體" w:hAnsi="Arial" w:cs="Arial"/>
          <w:u w:val="single"/>
        </w:rPr>
        <w:t>冰島</w:t>
      </w:r>
      <w:r w:rsidRPr="00B61C76">
        <w:rPr>
          <w:rFonts w:ascii="Arial" w:eastAsia="標楷體" w:hAnsi="Arial" w:cs="Arial"/>
        </w:rPr>
        <w:t>是中洋脊露出</w:t>
      </w:r>
      <w:r w:rsidRPr="00B61C76">
        <w:rPr>
          <w:rFonts w:ascii="Arial" w:eastAsia="標楷體" w:hAnsi="Arial" w:cs="Arial"/>
          <w:u w:val="single"/>
        </w:rPr>
        <w:t>大西洋</w:t>
      </w:r>
      <w:r w:rsidRPr="00B61C76">
        <w:rPr>
          <w:rFonts w:ascii="Arial" w:eastAsia="標楷體" w:hAnsi="Arial" w:cs="Arial"/>
        </w:rPr>
        <w:t>海平面的火山島嶼，其</w:t>
      </w:r>
      <w:r w:rsidR="003B1C03" w:rsidRPr="00B61C76">
        <w:rPr>
          <w:rFonts w:ascii="Arial" w:eastAsia="標楷體" w:hAnsi="Arial" w:cs="Arial"/>
        </w:rPr>
        <w:t>表面</w:t>
      </w:r>
      <w:r w:rsidRPr="00B61C76">
        <w:rPr>
          <w:rFonts w:ascii="Arial" w:eastAsia="標楷體" w:hAnsi="Arial" w:cs="Arial"/>
        </w:rPr>
        <w:t>地形如附圖。甲、乙、丙是不同年代的岩層，其中</w:t>
      </w:r>
      <w:r w:rsidR="00B91A72" w:rsidRPr="00B61C76">
        <w:rPr>
          <w:rFonts w:ascii="Arial" w:eastAsia="標楷體" w:hAnsi="Arial" w:cs="Arial"/>
        </w:rPr>
        <w:t>甲</w:t>
      </w:r>
      <w:r w:rsidRPr="00B61C76">
        <w:rPr>
          <w:rFonts w:ascii="Arial" w:eastAsia="標楷體" w:hAnsi="Arial" w:cs="Arial"/>
        </w:rPr>
        <w:t>是最年輕的岩層</w:t>
      </w:r>
      <w:r w:rsidR="00B91A72" w:rsidRPr="00B61C76">
        <w:rPr>
          <w:rFonts w:ascii="Arial" w:eastAsia="標楷體" w:hAnsi="Arial" w:cs="Arial"/>
        </w:rPr>
        <w:t>、丙是最古老的岩層</w:t>
      </w:r>
      <w:r w:rsidRPr="00B61C76">
        <w:rPr>
          <w:rFonts w:ascii="Arial" w:eastAsia="標楷體" w:hAnsi="Arial" w:cs="Arial"/>
        </w:rPr>
        <w:t>。若想參觀火山活動，試判斷應該到哪個位置最有機會看到？</w:t>
      </w:r>
      <w:r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  <w:caps/>
          <w:noProof/>
        </w:rPr>
        <w:drawing>
          <wp:inline distT="0" distB="0" distL="0" distR="0" wp14:anchorId="78E464AD" wp14:editId="6CF72D6B">
            <wp:extent cx="2293034" cy="1661096"/>
            <wp:effectExtent l="0" t="0" r="0" b="0"/>
            <wp:docPr id="38" name="圖片 38" descr="A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14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00" cy="169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甲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乙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丙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都看不到</w:t>
      </w:r>
    </w:p>
    <w:p w:rsidR="007A7308" w:rsidRPr="00B61C76" w:rsidRDefault="00F4699D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  <w:color w:val="000000"/>
        </w:rPr>
        <w:lastRenderedPageBreak/>
        <w:t>已知目前海底擴張仍</w:t>
      </w:r>
      <w:r w:rsidR="0035645E" w:rsidRPr="00B61C76">
        <w:rPr>
          <w:rFonts w:ascii="Arial" w:eastAsia="標楷體" w:hAnsi="Arial" w:cs="Arial"/>
          <w:color w:val="000000"/>
        </w:rPr>
        <w:t>持續進行</w:t>
      </w:r>
      <w:r w:rsidRPr="00B61C76">
        <w:rPr>
          <w:rFonts w:ascii="Arial" w:eastAsia="標楷體" w:hAnsi="Arial" w:cs="Arial"/>
          <w:color w:val="000000"/>
        </w:rPr>
        <w:t>中</w:t>
      </w:r>
      <w:r w:rsidR="00EB5125" w:rsidRPr="00B61C76">
        <w:rPr>
          <w:rFonts w:ascii="Arial" w:eastAsia="標楷體" w:hAnsi="Arial" w:cs="Arial"/>
          <w:color w:val="000000"/>
        </w:rPr>
        <w:t>。</w:t>
      </w:r>
      <w:r w:rsidRPr="00B61C76">
        <w:rPr>
          <w:rFonts w:ascii="Arial" w:eastAsia="標楷體" w:hAnsi="Arial" w:cs="Arial"/>
          <w:color w:val="000000"/>
        </w:rPr>
        <w:t>試推測：</w:t>
      </w:r>
      <w:r w:rsidR="0035645E" w:rsidRPr="00B61C76">
        <w:rPr>
          <w:rFonts w:ascii="Arial" w:eastAsia="標楷體" w:hAnsi="Arial" w:cs="Arial"/>
          <w:color w:val="000000"/>
        </w:rPr>
        <w:t>全球的海洋面積總和</w:t>
      </w:r>
      <w:r w:rsidRPr="00B61C76">
        <w:rPr>
          <w:rFonts w:ascii="Arial" w:eastAsia="標楷體" w:hAnsi="Arial" w:cs="Arial"/>
          <w:color w:val="000000"/>
        </w:rPr>
        <w:t>為何</w:t>
      </w:r>
      <w:r w:rsidR="0035645E" w:rsidRPr="00B61C76">
        <w:rPr>
          <w:rFonts w:ascii="Arial" w:eastAsia="標楷體" w:hAnsi="Arial" w:cs="Arial"/>
          <w:color w:val="000000"/>
        </w:rPr>
        <w:t xml:space="preserve">沒有明顯改變？　</w:t>
      </w:r>
      <w:r w:rsidR="0035645E" w:rsidRPr="00B61C76">
        <w:rPr>
          <w:rFonts w:ascii="Arial" w:eastAsia="標楷體" w:hAnsi="Arial" w:cs="Arial"/>
          <w:color w:val="000000"/>
        </w:rPr>
        <w:br/>
        <w:t>(A)</w:t>
      </w:r>
      <w:r w:rsidR="0035645E" w:rsidRPr="00B61C76">
        <w:rPr>
          <w:rFonts w:ascii="Arial" w:eastAsia="標楷體" w:hAnsi="Arial" w:cs="Arial"/>
          <w:color w:val="000000"/>
        </w:rPr>
        <w:t>海水</w:t>
      </w:r>
      <w:r w:rsidR="00EB5125" w:rsidRPr="00B61C76">
        <w:rPr>
          <w:rFonts w:ascii="Arial" w:eastAsia="標楷體" w:hAnsi="Arial" w:cs="Arial"/>
          <w:color w:val="000000"/>
        </w:rPr>
        <w:t>的</w:t>
      </w:r>
      <w:r w:rsidR="0035645E" w:rsidRPr="00B61C76">
        <w:rPr>
          <w:rFonts w:ascii="Arial" w:eastAsia="標楷體" w:hAnsi="Arial" w:cs="Arial"/>
          <w:color w:val="000000"/>
        </w:rPr>
        <w:t>總量減少</w:t>
      </w:r>
      <w:r w:rsidR="00EB5125" w:rsidRPr="00B61C76">
        <w:rPr>
          <w:rFonts w:ascii="Arial" w:eastAsia="標楷體" w:hAnsi="Arial" w:cs="Arial"/>
          <w:color w:val="000000"/>
        </w:rPr>
        <w:t>中</w:t>
      </w:r>
      <w:r w:rsidR="0035645E" w:rsidRPr="00B61C76">
        <w:rPr>
          <w:rFonts w:ascii="Arial" w:eastAsia="標楷體" w:hAnsi="Arial" w:cs="Arial"/>
          <w:color w:val="000000"/>
        </w:rPr>
        <w:br/>
        <w:t>(B)</w:t>
      </w:r>
      <w:r w:rsidR="0035645E" w:rsidRPr="00B61C76">
        <w:rPr>
          <w:rFonts w:ascii="Arial" w:eastAsia="標楷體" w:hAnsi="Arial" w:cs="Arial"/>
          <w:color w:val="000000"/>
        </w:rPr>
        <w:t>海底</w:t>
      </w:r>
      <w:r w:rsidR="00EB5125" w:rsidRPr="00B61C76">
        <w:rPr>
          <w:rFonts w:ascii="Arial" w:eastAsia="標楷體" w:hAnsi="Arial" w:cs="Arial"/>
          <w:color w:val="000000"/>
        </w:rPr>
        <w:t>岩層</w:t>
      </w:r>
      <w:r w:rsidR="00147D8C" w:rsidRPr="00B61C76">
        <w:rPr>
          <w:rFonts w:ascii="Arial" w:eastAsia="標楷體" w:hAnsi="Arial" w:cs="Arial"/>
          <w:color w:val="000000"/>
        </w:rPr>
        <w:t>具有</w:t>
      </w:r>
      <w:r w:rsidR="0035645E" w:rsidRPr="00B61C76">
        <w:rPr>
          <w:rFonts w:ascii="Arial" w:eastAsia="標楷體" w:hAnsi="Arial" w:cs="Arial"/>
          <w:color w:val="000000"/>
        </w:rPr>
        <w:t>伸縮</w:t>
      </w:r>
      <w:r w:rsidR="00147D8C" w:rsidRPr="00B61C76">
        <w:rPr>
          <w:rFonts w:ascii="Arial" w:eastAsia="標楷體" w:hAnsi="Arial" w:cs="Arial"/>
          <w:color w:val="000000"/>
        </w:rPr>
        <w:t>性</w:t>
      </w:r>
      <w:r w:rsidR="0035645E" w:rsidRPr="00B61C76">
        <w:rPr>
          <w:rFonts w:ascii="Arial" w:eastAsia="標楷體" w:hAnsi="Arial" w:cs="Arial"/>
          <w:color w:val="000000"/>
        </w:rPr>
        <w:br/>
        <w:t>(C)</w:t>
      </w:r>
      <w:r w:rsidR="0035645E" w:rsidRPr="00B61C76">
        <w:rPr>
          <w:rFonts w:ascii="Arial" w:eastAsia="標楷體" w:hAnsi="Arial" w:cs="Arial"/>
          <w:color w:val="000000"/>
        </w:rPr>
        <w:t>陸地面積</w:t>
      </w:r>
      <w:r w:rsidR="00EB5125" w:rsidRPr="00B61C76">
        <w:rPr>
          <w:rFonts w:ascii="Arial" w:eastAsia="標楷體" w:hAnsi="Arial" w:cs="Arial"/>
          <w:color w:val="000000"/>
        </w:rPr>
        <w:t>持續</w:t>
      </w:r>
      <w:r w:rsidR="0035645E" w:rsidRPr="00B61C76">
        <w:rPr>
          <w:rFonts w:ascii="Arial" w:eastAsia="標楷體" w:hAnsi="Arial" w:cs="Arial"/>
          <w:color w:val="000000"/>
        </w:rPr>
        <w:t>縮小</w:t>
      </w:r>
      <w:r w:rsidR="0035645E" w:rsidRPr="00B61C76">
        <w:rPr>
          <w:rFonts w:ascii="Arial" w:eastAsia="標楷體" w:hAnsi="Arial" w:cs="Arial"/>
          <w:color w:val="000000"/>
        </w:rPr>
        <w:br/>
        <w:t>(D)</w:t>
      </w:r>
      <w:r w:rsidR="00EB5125" w:rsidRPr="00B61C76">
        <w:rPr>
          <w:rFonts w:ascii="Arial" w:eastAsia="標楷體" w:hAnsi="Arial" w:cs="Arial"/>
          <w:color w:val="000000"/>
        </w:rPr>
        <w:t>舊</w:t>
      </w:r>
      <w:r w:rsidR="0035645E" w:rsidRPr="00B61C76">
        <w:rPr>
          <w:rFonts w:ascii="Arial" w:eastAsia="標楷體" w:hAnsi="Arial" w:cs="Arial"/>
          <w:color w:val="000000"/>
        </w:rPr>
        <w:t>海洋地殼隱沉入地函</w:t>
      </w:r>
    </w:p>
    <w:p w:rsidR="007A7308" w:rsidRPr="00B61C76" w:rsidRDefault="00215C69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  <w:u w:val="single"/>
        </w:rPr>
        <w:t>金乘五</w:t>
      </w:r>
      <w:r w:rsidRPr="00B61C76">
        <w:rPr>
          <w:rFonts w:ascii="Arial" w:eastAsia="標楷體" w:hAnsi="Arial" w:cs="Arial"/>
        </w:rPr>
        <w:t>到山上露營時，見到山壁露出地形如附圖。試問此種地質構造形成的原因是？</w:t>
      </w:r>
      <w:r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  <w:noProof/>
        </w:rPr>
        <w:drawing>
          <wp:inline distT="0" distB="0" distL="0" distR="0" wp14:anchorId="5D1656CD" wp14:editId="3D0CE67E">
            <wp:extent cx="1582616" cy="987232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18" cy="9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308" w:rsidRPr="00B61C76">
        <w:rPr>
          <w:rFonts w:ascii="Arial" w:eastAsia="標楷體" w:hAnsi="Arial" w:cs="Arial"/>
        </w:rPr>
        <w:br/>
        <w:t>(A)</w:t>
      </w:r>
      <w:r w:rsidR="00A175CF" w:rsidRPr="00B61C76">
        <w:rPr>
          <w:rFonts w:ascii="Arial" w:eastAsia="標楷體" w:hAnsi="Arial" w:cs="Arial"/>
        </w:rPr>
        <w:t>岩漿流過岩層導致</w:t>
      </w:r>
      <w:r w:rsidR="00A175CF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F17A76" w:rsidRPr="00B61C76">
        <w:rPr>
          <w:rFonts w:ascii="Arial" w:eastAsia="標楷體" w:hAnsi="Arial" w:cs="Arial"/>
        </w:rPr>
        <w:t>沉積時因重力而彎曲</w:t>
      </w:r>
      <w:r w:rsidR="00F17A76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F17A76" w:rsidRPr="00B61C76">
        <w:rPr>
          <w:rFonts w:ascii="Arial" w:eastAsia="標楷體" w:hAnsi="Arial" w:cs="Arial"/>
        </w:rPr>
        <w:t>受擠壓的力而造成</w:t>
      </w:r>
      <w:r w:rsidR="00F17A76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F17A76" w:rsidRPr="00B61C76">
        <w:rPr>
          <w:rFonts w:ascii="Arial" w:eastAsia="標楷體" w:hAnsi="Arial" w:cs="Arial"/>
        </w:rPr>
        <w:t>斷層經過而產生</w:t>
      </w:r>
    </w:p>
    <w:p w:rsidR="007A7308" w:rsidRPr="00B61C76" w:rsidRDefault="00D46E3E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  <w:color w:val="000000"/>
        </w:rPr>
        <w:t xml:space="preserve">附圖是某處板塊的構造示意圖，試推測甲、乙、丙三處地殼形成的時間先後順序？　</w:t>
      </w:r>
      <w:r w:rsidRPr="00B61C76">
        <w:rPr>
          <w:rFonts w:ascii="Arial" w:eastAsia="標楷體" w:hAnsi="Arial" w:cs="Arial"/>
          <w:color w:val="000000"/>
        </w:rPr>
        <w:br/>
      </w:r>
      <w:r w:rsidR="00C93D8A" w:rsidRPr="00B61C76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 wp14:anchorId="66EF8123" wp14:editId="0D3A15DA">
                <wp:extent cx="3530600" cy="1637968"/>
                <wp:effectExtent l="0" t="0" r="0" b="0"/>
                <wp:docPr id="29" name="畫布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" r="632" b="21"/>
                          <a:stretch/>
                        </pic:blipFill>
                        <pic:spPr bwMode="auto">
                          <a:xfrm>
                            <a:off x="180000" y="218874"/>
                            <a:ext cx="2690521" cy="123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文字方塊 20"/>
                        <wps:cNvSpPr txBox="1"/>
                        <wps:spPr>
                          <a:xfrm>
                            <a:off x="543916" y="720343"/>
                            <a:ext cx="381372" cy="560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3D8A" w:rsidRPr="00344034" w:rsidRDefault="00C93D8A" w:rsidP="00C93D8A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5"/>
                                  <w:szCs w:val="25"/>
                                </w:rPr>
                              </w:pPr>
                              <w:r w:rsidRPr="00344034">
                                <w:rPr>
                                  <w:rFonts w:ascii="Times New Roman" w:eastAsia="微軟正黑體" w:hAnsi="微軟正黑體" w:cs="Arial" w:hint="eastAsia"/>
                                  <w:b/>
                                  <w:bCs/>
                                  <w:kern w:val="2"/>
                                  <w:sz w:val="25"/>
                                  <w:szCs w:val="25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文字方塊 20"/>
                        <wps:cNvSpPr txBox="1"/>
                        <wps:spPr>
                          <a:xfrm>
                            <a:off x="881219" y="734120"/>
                            <a:ext cx="381372" cy="560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B6D" w:rsidRPr="00344034" w:rsidRDefault="00120B6D" w:rsidP="00C93D8A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Cs w:val="26"/>
                                </w:rPr>
                              </w:pPr>
                              <w:r w:rsidRPr="00344034">
                                <w:rPr>
                                  <w:rFonts w:ascii="Times New Roman" w:eastAsia="微軟正黑體" w:hAnsi="微軟正黑體" w:cs="Arial" w:hint="eastAsia"/>
                                  <w:b/>
                                  <w:bCs/>
                                  <w:kern w:val="2"/>
                                  <w:szCs w:val="26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文字方塊 20"/>
                        <wps:cNvSpPr txBox="1"/>
                        <wps:spPr>
                          <a:xfrm>
                            <a:off x="1184841" y="794012"/>
                            <a:ext cx="381372" cy="560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B6D" w:rsidRPr="00120B6D" w:rsidRDefault="00120B6D" w:rsidP="00C93D8A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微軟正黑體" w:hAnsi="微軟正黑體" w:cs="Arial" w:hint="eastAsia"/>
                                  <w:b/>
                                  <w:bCs/>
                                  <w:kern w:val="2"/>
                                  <w:sz w:val="26"/>
                                  <w:szCs w:val="26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橢圓 30"/>
                        <wps:cNvSpPr>
                          <a:spLocks noChangeAspect="1"/>
                        </wps:cNvSpPr>
                        <wps:spPr>
                          <a:xfrm>
                            <a:off x="701829" y="863341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橢圓 39"/>
                        <wps:cNvSpPr>
                          <a:spLocks noChangeAspect="1"/>
                        </wps:cNvSpPr>
                        <wps:spPr>
                          <a:xfrm>
                            <a:off x="1034338" y="87067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橢圓 40"/>
                        <wps:cNvSpPr>
                          <a:spLocks noChangeAspect="1"/>
                        </wps:cNvSpPr>
                        <wps:spPr>
                          <a:xfrm>
                            <a:off x="1347288" y="926909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6EF8123" id="畫布 29" o:spid="_x0000_s1038" editas="canvas" style="width:278pt;height:128.95pt;mso-position-horizontal-relative:char;mso-position-vertical-relative:line" coordsize="35306,163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">
                <v:shape id="_x0000_s1039" type="#_x0000_t75" style="position:absolute;width:35306;height:16376;visibility:visible;mso-wrap-style:square">
                  <v:fill o:detectmouseclick="t"/>
                  <v:path o:connecttype="none"/>
                </v:shape>
                <v:shape id="圖片 33" o:spid="_x0000_s1040" type="#_x0000_t75" style="position:absolute;left:1800;top:2188;width:26905;height:1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4FXBAAAA2wAAAA8AAABkcnMvZG93bnJldi54bWxEj92KwjAUhO+FfYdwFvZOUy2KVKO4CwuC&#10;oPh3f2iObbA5KUlW69tvBMHLYWa+YebLzjbiRj4YxwqGgwwEcem04UrB6fjbn4IIEVlj45gUPCjA&#10;cvHRm2Oh3Z33dDvESiQIhwIV1DG2hZShrMliGLiWOHkX5y3GJH0ltcd7gttGjrJsIi0aTgs1tvRT&#10;U3k9/FkFrf92w+3YsFuvjuax2ZxH+a5R6uuzW81AROriO/xqr7WCPIfnl/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x4FXBAAAA2wAAAA8AAAAAAAAAAAAAAAAAnwIA&#10;AGRycy9kb3ducmV2LnhtbFBLBQYAAAAABAAEAPcAAACNAwAAAAA=&#10;">
                  <v:imagedata r:id="rId16" o:title="" croptop="-2f" cropbottom="14f" cropright="414f"/>
                </v:shape>
                <v:shape id="文字方塊 20" o:spid="_x0000_s1041" type="#_x0000_t202" style="position:absolute;left:5439;top:7203;width:3813;height:5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C93D8A" w:rsidRPr="00344034" w:rsidRDefault="00C93D8A" w:rsidP="00C93D8A">
                        <w:pPr>
                          <w:pStyle w:val="Web"/>
                          <w:spacing w:before="0" w:beforeAutospacing="0" w:after="0" w:afterAutospacing="0"/>
                          <w:rPr>
                            <w:sz w:val="25"/>
                            <w:szCs w:val="25"/>
                          </w:rPr>
                        </w:pPr>
                        <w:r w:rsidRPr="00344034">
                          <w:rPr>
                            <w:rFonts w:ascii="Times New Roman" w:eastAsia="微軟正黑體" w:hAnsi="微軟正黑體" w:cs="Arial" w:hint="eastAsia"/>
                            <w:b/>
                            <w:bCs/>
                            <w:kern w:val="2"/>
                            <w:sz w:val="25"/>
                            <w:szCs w:val="25"/>
                          </w:rPr>
                          <w:t>甲</w:t>
                        </w:r>
                      </w:p>
                    </w:txbxContent>
                  </v:textbox>
                </v:shape>
                <v:shape id="文字方塊 20" o:spid="_x0000_s1042" type="#_x0000_t202" style="position:absolute;left:8812;top:7341;width:3813;height:5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120B6D" w:rsidRPr="00344034" w:rsidRDefault="00120B6D" w:rsidP="00C93D8A">
                        <w:pPr>
                          <w:pStyle w:val="Web"/>
                          <w:spacing w:before="0" w:beforeAutospacing="0" w:after="0" w:afterAutospacing="0"/>
                          <w:rPr>
                            <w:szCs w:val="26"/>
                          </w:rPr>
                        </w:pPr>
                        <w:r w:rsidRPr="00344034">
                          <w:rPr>
                            <w:rFonts w:ascii="Times New Roman" w:eastAsia="微軟正黑體" w:hAnsi="微軟正黑體" w:cs="Arial" w:hint="eastAsia"/>
                            <w:b/>
                            <w:bCs/>
                            <w:kern w:val="2"/>
                            <w:szCs w:val="26"/>
                          </w:rPr>
                          <w:t>乙</w:t>
                        </w:r>
                      </w:p>
                    </w:txbxContent>
                  </v:textbox>
                </v:shape>
                <v:shape id="文字方塊 20" o:spid="_x0000_s1043" type="#_x0000_t202" style="position:absolute;left:11848;top:7940;width:3814;height:5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120B6D" w:rsidRPr="00120B6D" w:rsidRDefault="00120B6D" w:rsidP="00C93D8A">
                        <w:pPr>
                          <w:pStyle w:val="Web"/>
                          <w:spacing w:before="0" w:beforeAutospacing="0" w:after="0" w:afterAutospacing="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微軟正黑體" w:hAnsi="微軟正黑體" w:cs="Arial" w:hint="eastAsia"/>
                            <w:b/>
                            <w:bCs/>
                            <w:kern w:val="2"/>
                            <w:sz w:val="26"/>
                            <w:szCs w:val="26"/>
                          </w:rPr>
                          <w:t>丙</w:t>
                        </w:r>
                      </w:p>
                    </w:txbxContent>
                  </v:textbox>
                </v:shape>
                <v:oval id="橢圓 30" o:spid="_x0000_s1044" style="position:absolute;left:7018;top:863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aLL8A&#10;AADbAAAADwAAAGRycy9kb3ducmV2LnhtbERP3WrCMBS+F3yHcITdaTo3RTuj2IFDwRurD3Bojm22&#10;5qQkmda3NxeDXX58/6tNb1txIx+MYwWvkwwEceW04VrB5bwbL0CEiKyxdUwKHhRgsx4OVphrd+cT&#10;3cpYixTCIUcFTYxdLmWoGrIYJq4jTtzVeYsxQV9L7fGewm0rp1k2lxYNp4YGO/psqPopf62Cw4N4&#10;OZNmXuD7t9+Zovw6FqVSL6N++wEiUh//xX/uvVbwltanL+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65osvwAAANsAAAAPAAAAAAAAAAAAAAAAAJgCAABkcnMvZG93bnJl&#10;di54bWxQSwUGAAAAAAQABAD1AAAAhAMAAAAA&#10;" fillcolor="black [3213]" strokecolor="black [3213]" strokeweight="2pt">
                  <v:path arrowok="t"/>
                  <o:lock v:ext="edit" aspectratio="t"/>
                </v:oval>
                <v:oval id="橢圓 39" o:spid="_x0000_s1045" style="position:absolute;left:10343;top:8706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zscMA&#10;AADbAAAADwAAAGRycy9kb3ducmV2LnhtbESP0WoCMRRE3wv+Q7hC32pW24quRnELlhZ8cfUDLpvr&#10;bnRzsyRR179vCoU+DjNzhlmue9uKG/lgHCsYjzIQxJXThmsFx8P2ZQYiRGSNrWNS8KAA69XgaYm5&#10;dnfe062MtUgQDjkqaGLscilD1ZDFMHIdcfJOzluMSfpaao/3BLetnGTZVFo0nBYa7OijoepSXq2C&#10;7wfx/F2aaYFvZ781Rfm5K0qlnof9ZgEiUh//w3/tL63gdQ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EzscMAAADbAAAADwAAAAAAAAAAAAAAAACYAgAAZHJzL2Rv&#10;d25yZXYueG1sUEsFBgAAAAAEAAQA9QAAAIgDAAAAAA==&#10;" fillcolor="black [3213]" strokecolor="black [3213]" strokeweight="2pt">
                  <v:path arrowok="t"/>
                  <o:lock v:ext="edit" aspectratio="t"/>
                </v:oval>
                <v:oval id="橢圓 40" o:spid="_x0000_s1046" style="position:absolute;left:13472;top:926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pUb8A&#10;AADbAAAADwAAAGRycy9kb3ducmV2LnhtbERP3WrCMBS+F/YO4Qy803TixFWjrIJjgjfWPcChObbR&#10;5qQkUevbLxeClx/f/3Ld21bcyAfjWMHHOANBXDltuFbwd9yO5iBCRNbYOiYFDwqwXr0Nlphrd+cD&#10;3cpYixTCIUcFTYxdLmWoGrIYxq4jTtzJeYsxQV9L7fGewm0rJ1k2kxYNp4YGO9o0VF3Kq1WwexB/&#10;fUozK3B69ltTlD/7olRq+N5/L0BE6uNL/HT/agXTtD59ST9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7elRvwAAANsAAAAPAAAAAAAAAAAAAAAAAJgCAABkcnMvZG93bnJl&#10;di54bWxQSwUGAAAAAAQABAD1AAAAhAMAAAAA&#10;" fillcolor="black [3213]" strokecolor="black [3213]" strokeweight="2pt">
                  <v:path arrowok="t"/>
                  <o:lock v:ext="edit" aspectratio="t"/>
                </v:oval>
                <w10:anchorlock/>
              </v:group>
            </w:pict>
          </mc:Fallback>
        </mc:AlternateContent>
      </w:r>
      <w:r w:rsidRPr="00B61C76">
        <w:rPr>
          <w:rFonts w:ascii="Arial" w:eastAsia="標楷體" w:hAnsi="Arial" w:cs="Arial"/>
          <w:color w:val="000000"/>
        </w:rPr>
        <w:br/>
        <w:t>(A)</w:t>
      </w:r>
      <w:r w:rsidR="007F7BB5" w:rsidRPr="00B61C76">
        <w:rPr>
          <w:rFonts w:ascii="Arial" w:eastAsia="標楷體" w:hAnsi="Arial" w:cs="Arial"/>
          <w:color w:val="000000"/>
        </w:rPr>
        <w:t>甲</w:t>
      </w:r>
      <w:r w:rsidR="007F7BB5" w:rsidRPr="00B61C76">
        <w:rPr>
          <w:rFonts w:ascii="Arial" w:eastAsia="標楷體" w:hAnsi="Arial" w:cs="Arial"/>
          <w:color w:val="000000"/>
        </w:rPr>
        <w:t>→</w:t>
      </w:r>
      <w:r w:rsidR="007F7BB5" w:rsidRPr="00B61C76">
        <w:rPr>
          <w:rFonts w:ascii="Arial" w:eastAsia="標楷體" w:hAnsi="Arial" w:cs="Arial"/>
          <w:color w:val="000000"/>
        </w:rPr>
        <w:t>丙</w:t>
      </w:r>
      <w:r w:rsidR="007F7BB5" w:rsidRPr="00B61C76">
        <w:rPr>
          <w:rFonts w:ascii="Arial" w:eastAsia="標楷體" w:hAnsi="Arial" w:cs="Arial"/>
          <w:color w:val="000000"/>
        </w:rPr>
        <w:t>→</w:t>
      </w:r>
      <w:r w:rsidR="007F7BB5" w:rsidRPr="00B61C76">
        <w:rPr>
          <w:rFonts w:ascii="Arial" w:eastAsia="標楷體" w:hAnsi="Arial" w:cs="Arial"/>
          <w:color w:val="000000"/>
        </w:rPr>
        <w:t>乙</w:t>
      </w:r>
      <w:r w:rsidRPr="00B61C76">
        <w:rPr>
          <w:rFonts w:ascii="Arial" w:eastAsia="標楷體" w:hAnsi="Arial" w:cs="Arial"/>
          <w:color w:val="000000"/>
        </w:rPr>
        <w:br/>
        <w:t>(B)</w:t>
      </w:r>
      <w:r w:rsidRPr="00B61C76">
        <w:rPr>
          <w:rFonts w:ascii="Arial" w:eastAsia="標楷體" w:hAnsi="Arial" w:cs="Arial"/>
          <w:color w:val="000000"/>
        </w:rPr>
        <w:t>甲</w:t>
      </w:r>
      <w:r w:rsidRPr="00B61C76">
        <w:rPr>
          <w:rFonts w:ascii="Arial" w:eastAsia="標楷體" w:hAnsi="Arial" w:cs="Arial"/>
          <w:color w:val="000000"/>
        </w:rPr>
        <w:t>→</w:t>
      </w:r>
      <w:r w:rsidRPr="00B61C76">
        <w:rPr>
          <w:rFonts w:ascii="Arial" w:eastAsia="標楷體" w:hAnsi="Arial" w:cs="Arial"/>
          <w:color w:val="000000"/>
        </w:rPr>
        <w:t>乙</w:t>
      </w:r>
      <w:r w:rsidRPr="00B61C76">
        <w:rPr>
          <w:rFonts w:ascii="Arial" w:eastAsia="標楷體" w:hAnsi="Arial" w:cs="Arial"/>
          <w:color w:val="000000"/>
        </w:rPr>
        <w:t>→</w:t>
      </w:r>
      <w:r w:rsidRPr="00B61C76">
        <w:rPr>
          <w:rFonts w:ascii="Arial" w:eastAsia="標楷體" w:hAnsi="Arial" w:cs="Arial"/>
          <w:color w:val="000000"/>
        </w:rPr>
        <w:t>丙</w:t>
      </w:r>
      <w:r w:rsidRPr="00B61C76">
        <w:rPr>
          <w:rFonts w:ascii="Arial" w:eastAsia="標楷體" w:hAnsi="Arial" w:cs="Arial"/>
          <w:color w:val="000000"/>
        </w:rPr>
        <w:br/>
        <w:t>(C)</w:t>
      </w:r>
      <w:r w:rsidR="007F7BB5" w:rsidRPr="00B61C76">
        <w:rPr>
          <w:rFonts w:ascii="Arial" w:eastAsia="標楷體" w:hAnsi="Arial" w:cs="Arial"/>
          <w:color w:val="000000"/>
        </w:rPr>
        <w:t>丙</w:t>
      </w:r>
      <w:r w:rsidR="007F7BB5" w:rsidRPr="00B61C76">
        <w:rPr>
          <w:rFonts w:ascii="Arial" w:eastAsia="標楷體" w:hAnsi="Arial" w:cs="Arial"/>
          <w:color w:val="000000"/>
        </w:rPr>
        <w:t>→</w:t>
      </w:r>
      <w:r w:rsidR="007F7BB5" w:rsidRPr="00B61C76">
        <w:rPr>
          <w:rFonts w:ascii="Arial" w:eastAsia="標楷體" w:hAnsi="Arial" w:cs="Arial"/>
          <w:color w:val="000000"/>
        </w:rPr>
        <w:t>乙</w:t>
      </w:r>
      <w:r w:rsidR="007F7BB5" w:rsidRPr="00B61C76">
        <w:rPr>
          <w:rFonts w:ascii="Arial" w:eastAsia="標楷體" w:hAnsi="Arial" w:cs="Arial"/>
          <w:color w:val="000000"/>
        </w:rPr>
        <w:t>→</w:t>
      </w:r>
      <w:r w:rsidR="007F7BB5" w:rsidRPr="00B61C76">
        <w:rPr>
          <w:rFonts w:ascii="Arial" w:eastAsia="標楷體" w:hAnsi="Arial" w:cs="Arial"/>
          <w:color w:val="000000"/>
        </w:rPr>
        <w:t>甲</w:t>
      </w:r>
      <w:r w:rsidRPr="00B61C76">
        <w:rPr>
          <w:rFonts w:ascii="Arial" w:eastAsia="標楷體" w:hAnsi="Arial" w:cs="Arial"/>
          <w:color w:val="000000"/>
        </w:rPr>
        <w:br/>
        <w:t>(D)</w:t>
      </w:r>
      <w:r w:rsidRPr="00B61C76">
        <w:rPr>
          <w:rFonts w:ascii="Arial" w:eastAsia="標楷體" w:hAnsi="Arial" w:cs="Arial"/>
          <w:color w:val="000000"/>
        </w:rPr>
        <w:t>三者同時形成</w:t>
      </w:r>
    </w:p>
    <w:p w:rsidR="007A7308" w:rsidRPr="00B61C76" w:rsidRDefault="00EF6FC5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附圖是某地地層結構圖，地表有河流，箭頭表示河水流動方向。虛線表示地層受力產生斷裂的斷層面。試判斷：甲、乙何者是上盤岩層？</w:t>
      </w:r>
      <w:r w:rsidR="00C93D8A" w:rsidRPr="00B61C76">
        <w:rPr>
          <w:rFonts w:ascii="Arial" w:eastAsia="標楷體" w:hAnsi="Arial" w:cs="Arial"/>
        </w:rPr>
        <w:br/>
      </w:r>
      <w:r w:rsidR="00C93D8A" w:rsidRPr="00B61C76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405505" cy="1251440"/>
                <wp:effectExtent l="0" t="0" r="0" b="0"/>
                <wp:docPr id="1" name="畫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立方體 2"/>
                        <wps:cNvSpPr/>
                        <wps:spPr>
                          <a:xfrm flipH="1">
                            <a:off x="416120" y="152867"/>
                            <a:ext cx="1939643" cy="984250"/>
                          </a:xfrm>
                          <a:prstGeom prst="cube">
                            <a:avLst>
                              <a:gd name="adj" fmla="val 43058"/>
                            </a:avLst>
                          </a:prstGeom>
                          <a:noFill/>
                          <a:ln w="127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手繪多邊形 9"/>
                        <wps:cNvSpPr/>
                        <wps:spPr>
                          <a:xfrm flipV="1">
                            <a:off x="515418" y="216607"/>
                            <a:ext cx="1531386" cy="129243"/>
                          </a:xfrm>
                          <a:custGeom>
                            <a:avLst/>
                            <a:gdLst>
                              <a:gd name="connsiteX0" fmla="*/ 0 w 1614668"/>
                              <a:gd name="connsiteY0" fmla="*/ 104284 h 122579"/>
                              <a:gd name="connsiteX1" fmla="*/ 462987 w 1614668"/>
                              <a:gd name="connsiteY1" fmla="*/ 112 h 122579"/>
                              <a:gd name="connsiteX2" fmla="*/ 978061 w 1614668"/>
                              <a:gd name="connsiteY2" fmla="*/ 121646 h 122579"/>
                              <a:gd name="connsiteX3" fmla="*/ 1614668 w 1614668"/>
                              <a:gd name="connsiteY3" fmla="*/ 46411 h 122579"/>
                              <a:gd name="connsiteX0" fmla="*/ 0 w 1703756"/>
                              <a:gd name="connsiteY0" fmla="*/ 104284 h 123143"/>
                              <a:gd name="connsiteX1" fmla="*/ 462987 w 1703756"/>
                              <a:gd name="connsiteY1" fmla="*/ 112 h 123143"/>
                              <a:gd name="connsiteX2" fmla="*/ 978061 w 1703756"/>
                              <a:gd name="connsiteY2" fmla="*/ 121646 h 123143"/>
                              <a:gd name="connsiteX3" fmla="*/ 1703756 w 1703756"/>
                              <a:gd name="connsiteY3" fmla="*/ 65280 h 123143"/>
                              <a:gd name="connsiteX0" fmla="*/ 0 w 1703756"/>
                              <a:gd name="connsiteY0" fmla="*/ 105112 h 160887"/>
                              <a:gd name="connsiteX1" fmla="*/ 462987 w 1703756"/>
                              <a:gd name="connsiteY1" fmla="*/ 940 h 160887"/>
                              <a:gd name="connsiteX2" fmla="*/ 1372596 w 1703756"/>
                              <a:gd name="connsiteY2" fmla="*/ 160215 h 160887"/>
                              <a:gd name="connsiteX3" fmla="*/ 1703756 w 1703756"/>
                              <a:gd name="connsiteY3" fmla="*/ 66108 h 160887"/>
                              <a:gd name="connsiteX0" fmla="*/ 0 w 1703756"/>
                              <a:gd name="connsiteY0" fmla="*/ 142517 h 198292"/>
                              <a:gd name="connsiteX1" fmla="*/ 819342 w 1703756"/>
                              <a:gd name="connsiteY1" fmla="*/ 605 h 198292"/>
                              <a:gd name="connsiteX2" fmla="*/ 1372596 w 1703756"/>
                              <a:gd name="connsiteY2" fmla="*/ 197620 h 198292"/>
                              <a:gd name="connsiteX3" fmla="*/ 1703756 w 1703756"/>
                              <a:gd name="connsiteY3" fmla="*/ 103513 h 198292"/>
                              <a:gd name="connsiteX0" fmla="*/ 0 w 1703756"/>
                              <a:gd name="connsiteY0" fmla="*/ 141929 h 141929"/>
                              <a:gd name="connsiteX1" fmla="*/ 819342 w 1703756"/>
                              <a:gd name="connsiteY1" fmla="*/ 17 h 141929"/>
                              <a:gd name="connsiteX2" fmla="*/ 1321688 w 1703756"/>
                              <a:gd name="connsiteY2" fmla="*/ 131945 h 141929"/>
                              <a:gd name="connsiteX3" fmla="*/ 1703756 w 1703756"/>
                              <a:gd name="connsiteY3" fmla="*/ 102925 h 141929"/>
                              <a:gd name="connsiteX0" fmla="*/ 0 w 1703756"/>
                              <a:gd name="connsiteY0" fmla="*/ 143683 h 143683"/>
                              <a:gd name="connsiteX1" fmla="*/ 311811 w 1703756"/>
                              <a:gd name="connsiteY1" fmla="*/ 63260 h 143683"/>
                              <a:gd name="connsiteX2" fmla="*/ 819342 w 1703756"/>
                              <a:gd name="connsiteY2" fmla="*/ 1771 h 143683"/>
                              <a:gd name="connsiteX3" fmla="*/ 1321688 w 1703756"/>
                              <a:gd name="connsiteY3" fmla="*/ 133699 h 143683"/>
                              <a:gd name="connsiteX4" fmla="*/ 1703756 w 1703756"/>
                              <a:gd name="connsiteY4" fmla="*/ 104679 h 143683"/>
                              <a:gd name="connsiteX0" fmla="*/ 0 w 1703756"/>
                              <a:gd name="connsiteY0" fmla="*/ 145567 h 145567"/>
                              <a:gd name="connsiteX1" fmla="*/ 362718 w 1703756"/>
                              <a:gd name="connsiteY1" fmla="*/ 46275 h 145567"/>
                              <a:gd name="connsiteX2" fmla="*/ 819342 w 1703756"/>
                              <a:gd name="connsiteY2" fmla="*/ 3655 h 145567"/>
                              <a:gd name="connsiteX3" fmla="*/ 1321688 w 1703756"/>
                              <a:gd name="connsiteY3" fmla="*/ 135583 h 145567"/>
                              <a:gd name="connsiteX4" fmla="*/ 1703756 w 1703756"/>
                              <a:gd name="connsiteY4" fmla="*/ 106563 h 145567"/>
                              <a:gd name="connsiteX0" fmla="*/ 0 w 1703756"/>
                              <a:gd name="connsiteY0" fmla="*/ 107706 h 107706"/>
                              <a:gd name="connsiteX1" fmla="*/ 362718 w 1703756"/>
                              <a:gd name="connsiteY1" fmla="*/ 8414 h 107706"/>
                              <a:gd name="connsiteX2" fmla="*/ 832069 w 1703756"/>
                              <a:gd name="connsiteY2" fmla="*/ 31842 h 107706"/>
                              <a:gd name="connsiteX3" fmla="*/ 1321688 w 1703756"/>
                              <a:gd name="connsiteY3" fmla="*/ 97722 h 107706"/>
                              <a:gd name="connsiteX4" fmla="*/ 1703756 w 1703756"/>
                              <a:gd name="connsiteY4" fmla="*/ 68702 h 107706"/>
                              <a:gd name="connsiteX0" fmla="*/ 0 w 1703756"/>
                              <a:gd name="connsiteY0" fmla="*/ 107383 h 107383"/>
                              <a:gd name="connsiteX1" fmla="*/ 362718 w 1703756"/>
                              <a:gd name="connsiteY1" fmla="*/ 8091 h 107383"/>
                              <a:gd name="connsiteX2" fmla="*/ 832069 w 1703756"/>
                              <a:gd name="connsiteY2" fmla="*/ 31519 h 107383"/>
                              <a:gd name="connsiteX3" fmla="*/ 1170880 w 1703756"/>
                              <a:gd name="connsiteY3" fmla="*/ 83570 h 107383"/>
                              <a:gd name="connsiteX4" fmla="*/ 1321688 w 1703756"/>
                              <a:gd name="connsiteY4" fmla="*/ 97399 h 107383"/>
                              <a:gd name="connsiteX5" fmla="*/ 1703756 w 1703756"/>
                              <a:gd name="connsiteY5" fmla="*/ 68379 h 107383"/>
                              <a:gd name="connsiteX0" fmla="*/ 0 w 1703756"/>
                              <a:gd name="connsiteY0" fmla="*/ 106424 h 106424"/>
                              <a:gd name="connsiteX1" fmla="*/ 362718 w 1703756"/>
                              <a:gd name="connsiteY1" fmla="*/ 7132 h 106424"/>
                              <a:gd name="connsiteX2" fmla="*/ 832069 w 1703756"/>
                              <a:gd name="connsiteY2" fmla="*/ 30560 h 106424"/>
                              <a:gd name="connsiteX3" fmla="*/ 1143055 w 1703756"/>
                              <a:gd name="connsiteY3" fmla="*/ 35435 h 106424"/>
                              <a:gd name="connsiteX4" fmla="*/ 1321688 w 1703756"/>
                              <a:gd name="connsiteY4" fmla="*/ 96440 h 106424"/>
                              <a:gd name="connsiteX5" fmla="*/ 1703756 w 1703756"/>
                              <a:gd name="connsiteY5" fmla="*/ 67420 h 106424"/>
                              <a:gd name="connsiteX0" fmla="*/ 0 w 1703756"/>
                              <a:gd name="connsiteY0" fmla="*/ 142515 h 142515"/>
                              <a:gd name="connsiteX1" fmla="*/ 362718 w 1703756"/>
                              <a:gd name="connsiteY1" fmla="*/ 43223 h 142515"/>
                              <a:gd name="connsiteX2" fmla="*/ 876613 w 1703756"/>
                              <a:gd name="connsiteY2" fmla="*/ 604 h 142515"/>
                              <a:gd name="connsiteX3" fmla="*/ 1143055 w 1703756"/>
                              <a:gd name="connsiteY3" fmla="*/ 71526 h 142515"/>
                              <a:gd name="connsiteX4" fmla="*/ 1321688 w 1703756"/>
                              <a:gd name="connsiteY4" fmla="*/ 132531 h 142515"/>
                              <a:gd name="connsiteX5" fmla="*/ 1703756 w 1703756"/>
                              <a:gd name="connsiteY5" fmla="*/ 103511 h 142515"/>
                              <a:gd name="connsiteX0" fmla="*/ 0 w 1652848"/>
                              <a:gd name="connsiteY0" fmla="*/ 84583 h 137690"/>
                              <a:gd name="connsiteX1" fmla="*/ 311810 w 1652848"/>
                              <a:gd name="connsiteY1" fmla="*/ 43223 h 137690"/>
                              <a:gd name="connsiteX2" fmla="*/ 825705 w 1652848"/>
                              <a:gd name="connsiteY2" fmla="*/ 604 h 137690"/>
                              <a:gd name="connsiteX3" fmla="*/ 1092147 w 1652848"/>
                              <a:gd name="connsiteY3" fmla="*/ 71526 h 137690"/>
                              <a:gd name="connsiteX4" fmla="*/ 1270780 w 1652848"/>
                              <a:gd name="connsiteY4" fmla="*/ 132531 h 137690"/>
                              <a:gd name="connsiteX5" fmla="*/ 1652848 w 1652848"/>
                              <a:gd name="connsiteY5" fmla="*/ 103511 h 137690"/>
                              <a:gd name="connsiteX0" fmla="*/ 0 w 1652848"/>
                              <a:gd name="connsiteY0" fmla="*/ 64838 h 137690"/>
                              <a:gd name="connsiteX1" fmla="*/ 311810 w 1652848"/>
                              <a:gd name="connsiteY1" fmla="*/ 43223 h 137690"/>
                              <a:gd name="connsiteX2" fmla="*/ 825705 w 1652848"/>
                              <a:gd name="connsiteY2" fmla="*/ 604 h 137690"/>
                              <a:gd name="connsiteX3" fmla="*/ 1092147 w 1652848"/>
                              <a:gd name="connsiteY3" fmla="*/ 71526 h 137690"/>
                              <a:gd name="connsiteX4" fmla="*/ 1270780 w 1652848"/>
                              <a:gd name="connsiteY4" fmla="*/ 132531 h 137690"/>
                              <a:gd name="connsiteX5" fmla="*/ 1652848 w 1652848"/>
                              <a:gd name="connsiteY5" fmla="*/ 103511 h 137690"/>
                              <a:gd name="connsiteX0" fmla="*/ 0 w 1716104"/>
                              <a:gd name="connsiteY0" fmla="*/ 148757 h 148757"/>
                              <a:gd name="connsiteX1" fmla="*/ 375066 w 1716104"/>
                              <a:gd name="connsiteY1" fmla="*/ 43223 h 148757"/>
                              <a:gd name="connsiteX2" fmla="*/ 888961 w 1716104"/>
                              <a:gd name="connsiteY2" fmla="*/ 604 h 148757"/>
                              <a:gd name="connsiteX3" fmla="*/ 1155403 w 1716104"/>
                              <a:gd name="connsiteY3" fmla="*/ 71526 h 148757"/>
                              <a:gd name="connsiteX4" fmla="*/ 1334036 w 1716104"/>
                              <a:gd name="connsiteY4" fmla="*/ 132531 h 148757"/>
                              <a:gd name="connsiteX5" fmla="*/ 1716104 w 1716104"/>
                              <a:gd name="connsiteY5" fmla="*/ 103511 h 148757"/>
                              <a:gd name="connsiteX0" fmla="*/ 0 w 1716104"/>
                              <a:gd name="connsiteY0" fmla="*/ 166587 h 166587"/>
                              <a:gd name="connsiteX1" fmla="*/ 395042 w 1716104"/>
                              <a:gd name="connsiteY1" fmla="*/ 11690 h 166587"/>
                              <a:gd name="connsiteX2" fmla="*/ 888961 w 1716104"/>
                              <a:gd name="connsiteY2" fmla="*/ 18434 h 166587"/>
                              <a:gd name="connsiteX3" fmla="*/ 1155403 w 1716104"/>
                              <a:gd name="connsiteY3" fmla="*/ 89356 h 166587"/>
                              <a:gd name="connsiteX4" fmla="*/ 1334036 w 1716104"/>
                              <a:gd name="connsiteY4" fmla="*/ 150361 h 166587"/>
                              <a:gd name="connsiteX5" fmla="*/ 1716104 w 1716104"/>
                              <a:gd name="connsiteY5" fmla="*/ 121341 h 166587"/>
                              <a:gd name="connsiteX0" fmla="*/ 0 w 1716104"/>
                              <a:gd name="connsiteY0" fmla="*/ 159397 h 159397"/>
                              <a:gd name="connsiteX1" fmla="*/ 395042 w 1716104"/>
                              <a:gd name="connsiteY1" fmla="*/ 4500 h 159397"/>
                              <a:gd name="connsiteX2" fmla="*/ 815718 w 1716104"/>
                              <a:gd name="connsiteY2" fmla="*/ 70480 h 159397"/>
                              <a:gd name="connsiteX3" fmla="*/ 1155403 w 1716104"/>
                              <a:gd name="connsiteY3" fmla="*/ 82166 h 159397"/>
                              <a:gd name="connsiteX4" fmla="*/ 1334036 w 1716104"/>
                              <a:gd name="connsiteY4" fmla="*/ 143171 h 159397"/>
                              <a:gd name="connsiteX5" fmla="*/ 1716104 w 1716104"/>
                              <a:gd name="connsiteY5" fmla="*/ 114151 h 159397"/>
                              <a:gd name="connsiteX0" fmla="*/ 0 w 1716104"/>
                              <a:gd name="connsiteY0" fmla="*/ 157206 h 158352"/>
                              <a:gd name="connsiteX1" fmla="*/ 395042 w 1716104"/>
                              <a:gd name="connsiteY1" fmla="*/ 2309 h 158352"/>
                              <a:gd name="connsiteX2" fmla="*/ 779096 w 1716104"/>
                              <a:gd name="connsiteY2" fmla="*/ 157206 h 158352"/>
                              <a:gd name="connsiteX3" fmla="*/ 1155403 w 1716104"/>
                              <a:gd name="connsiteY3" fmla="*/ 79975 h 158352"/>
                              <a:gd name="connsiteX4" fmla="*/ 1334036 w 1716104"/>
                              <a:gd name="connsiteY4" fmla="*/ 140980 h 158352"/>
                              <a:gd name="connsiteX5" fmla="*/ 1716104 w 1716104"/>
                              <a:gd name="connsiteY5" fmla="*/ 111960 h 158352"/>
                              <a:gd name="connsiteX0" fmla="*/ 0 w 1716104"/>
                              <a:gd name="connsiteY0" fmla="*/ 157322 h 162497"/>
                              <a:gd name="connsiteX1" fmla="*/ 395042 w 1716104"/>
                              <a:gd name="connsiteY1" fmla="*/ 2425 h 162497"/>
                              <a:gd name="connsiteX2" fmla="*/ 779096 w 1716104"/>
                              <a:gd name="connsiteY2" fmla="*/ 157322 h 162497"/>
                              <a:gd name="connsiteX3" fmla="*/ 1145416 w 1716104"/>
                              <a:gd name="connsiteY3" fmla="*/ 134391 h 162497"/>
                              <a:gd name="connsiteX4" fmla="*/ 1334036 w 1716104"/>
                              <a:gd name="connsiteY4" fmla="*/ 141096 h 162497"/>
                              <a:gd name="connsiteX5" fmla="*/ 1716104 w 1716104"/>
                              <a:gd name="connsiteY5" fmla="*/ 112076 h 162497"/>
                              <a:gd name="connsiteX0" fmla="*/ 0 w 1716104"/>
                              <a:gd name="connsiteY0" fmla="*/ 191211 h 191352"/>
                              <a:gd name="connsiteX1" fmla="*/ 395042 w 1716104"/>
                              <a:gd name="connsiteY1" fmla="*/ 36314 h 191352"/>
                              <a:gd name="connsiteX2" fmla="*/ 779096 w 1716104"/>
                              <a:gd name="connsiteY2" fmla="*/ 191211 h 191352"/>
                              <a:gd name="connsiteX3" fmla="*/ 1221987 w 1716104"/>
                              <a:gd name="connsiteY3" fmla="*/ 445 h 191352"/>
                              <a:gd name="connsiteX4" fmla="*/ 1334036 w 1716104"/>
                              <a:gd name="connsiteY4" fmla="*/ 174985 h 191352"/>
                              <a:gd name="connsiteX5" fmla="*/ 1716104 w 1716104"/>
                              <a:gd name="connsiteY5" fmla="*/ 145965 h 191352"/>
                              <a:gd name="connsiteX0" fmla="*/ 0 w 1716104"/>
                              <a:gd name="connsiteY0" fmla="*/ 157166 h 157729"/>
                              <a:gd name="connsiteX1" fmla="*/ 395042 w 1716104"/>
                              <a:gd name="connsiteY1" fmla="*/ 2269 h 157729"/>
                              <a:gd name="connsiteX2" fmla="*/ 779096 w 1716104"/>
                              <a:gd name="connsiteY2" fmla="*/ 157166 h 157729"/>
                              <a:gd name="connsiteX3" fmla="*/ 1075501 w 1716104"/>
                              <a:gd name="connsiteY3" fmla="*/ 60191 h 157729"/>
                              <a:gd name="connsiteX4" fmla="*/ 1334036 w 1716104"/>
                              <a:gd name="connsiteY4" fmla="*/ 140940 h 157729"/>
                              <a:gd name="connsiteX5" fmla="*/ 1716104 w 1716104"/>
                              <a:gd name="connsiteY5" fmla="*/ 111920 h 157729"/>
                              <a:gd name="connsiteX0" fmla="*/ 0 w 1716104"/>
                              <a:gd name="connsiteY0" fmla="*/ 157166 h 210682"/>
                              <a:gd name="connsiteX1" fmla="*/ 395042 w 1716104"/>
                              <a:gd name="connsiteY1" fmla="*/ 2269 h 210682"/>
                              <a:gd name="connsiteX2" fmla="*/ 779096 w 1716104"/>
                              <a:gd name="connsiteY2" fmla="*/ 157166 h 210682"/>
                              <a:gd name="connsiteX3" fmla="*/ 1075501 w 1716104"/>
                              <a:gd name="connsiteY3" fmla="*/ 60191 h 210682"/>
                              <a:gd name="connsiteX4" fmla="*/ 1390633 w 1716104"/>
                              <a:gd name="connsiteY4" fmla="*/ 210048 h 210682"/>
                              <a:gd name="connsiteX5" fmla="*/ 1716104 w 1716104"/>
                              <a:gd name="connsiteY5" fmla="*/ 111920 h 2106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6104" h="210682">
                                <a:moveTo>
                                  <a:pt x="0" y="157166"/>
                                </a:moveTo>
                                <a:cubicBezTo>
                                  <a:pt x="51968" y="143762"/>
                                  <a:pt x="258485" y="25921"/>
                                  <a:pt x="395042" y="2269"/>
                                </a:cubicBezTo>
                                <a:cubicBezTo>
                                  <a:pt x="531599" y="-21383"/>
                                  <a:pt x="665686" y="147512"/>
                                  <a:pt x="779096" y="157166"/>
                                </a:cubicBezTo>
                                <a:cubicBezTo>
                                  <a:pt x="892506" y="166820"/>
                                  <a:pt x="993898" y="49211"/>
                                  <a:pt x="1075501" y="60191"/>
                                </a:cubicBezTo>
                                <a:cubicBezTo>
                                  <a:pt x="1157104" y="71171"/>
                                  <a:pt x="1301820" y="212580"/>
                                  <a:pt x="1390633" y="210048"/>
                                </a:cubicBezTo>
                                <a:cubicBezTo>
                                  <a:pt x="1582580" y="217765"/>
                                  <a:pt x="1493774" y="153396"/>
                                  <a:pt x="1716104" y="11192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直線單箭頭接點 11"/>
                        <wps:cNvCnPr/>
                        <wps:spPr>
                          <a:xfrm>
                            <a:off x="1238491" y="337312"/>
                            <a:ext cx="224142" cy="33143"/>
                          </a:xfrm>
                          <a:prstGeom prst="straightConnector1">
                            <a:avLst/>
                          </a:prstGeom>
                          <a:ln w="12700" cap="rnd">
                            <a:solidFill>
                              <a:schemeClr val="tx1"/>
                            </a:solidFill>
                            <a:headEnd w="med" len="sm"/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單箭頭接點 21"/>
                        <wps:cNvCnPr/>
                        <wps:spPr>
                          <a:xfrm flipV="1">
                            <a:off x="1637817" y="276334"/>
                            <a:ext cx="238891" cy="69518"/>
                          </a:xfrm>
                          <a:prstGeom prst="straightConnector1">
                            <a:avLst/>
                          </a:prstGeom>
                          <a:ln w="12700" cap="rnd">
                            <a:solidFill>
                              <a:schemeClr val="tx1"/>
                            </a:solidFill>
                            <a:headEnd w="med" len="sm"/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單箭頭接點 22"/>
                        <wps:cNvCnPr/>
                        <wps:spPr>
                          <a:xfrm>
                            <a:off x="721463" y="370539"/>
                            <a:ext cx="289827" cy="32465"/>
                          </a:xfrm>
                          <a:prstGeom prst="straightConnector1">
                            <a:avLst/>
                          </a:prstGeom>
                          <a:ln w="12700" cap="rnd">
                            <a:solidFill>
                              <a:schemeClr val="tx1"/>
                            </a:solidFill>
                            <a:headEnd w="med" len="sm"/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接點 13"/>
                        <wps:cNvCnPr/>
                        <wps:spPr>
                          <a:xfrm flipH="1">
                            <a:off x="1286821" y="576529"/>
                            <a:ext cx="496562" cy="55301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接點 24"/>
                        <wps:cNvCnPr/>
                        <wps:spPr>
                          <a:xfrm flipH="1" flipV="1">
                            <a:off x="1367849" y="152852"/>
                            <a:ext cx="423745" cy="4237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文字方塊 16"/>
                        <wps:cNvSpPr txBox="1"/>
                        <wps:spPr>
                          <a:xfrm>
                            <a:off x="1772974" y="697643"/>
                            <a:ext cx="371191" cy="330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3D8A" w:rsidRPr="00C93D8A" w:rsidRDefault="00C93D8A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>
                                <w:rPr>
                                  <w:rFonts w:ascii="Arial" w:eastAsia="標楷體" w:hAnsi="Arial" w:cs="Arial"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字方塊 26"/>
                        <wps:cNvSpPr txBox="1"/>
                        <wps:spPr>
                          <a:xfrm>
                            <a:off x="959970" y="645051"/>
                            <a:ext cx="371191" cy="330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3D8A" w:rsidRPr="00C93D8A" w:rsidRDefault="00C93D8A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>
                                <w:rPr>
                                  <w:rFonts w:ascii="Arial" w:eastAsia="標楷體" w:hAnsi="Arial" w:cs="Arial"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手繪多邊形 50"/>
                        <wps:cNvSpPr/>
                        <wps:spPr>
                          <a:xfrm flipV="1">
                            <a:off x="681258" y="352891"/>
                            <a:ext cx="1538130" cy="134851"/>
                          </a:xfrm>
                          <a:custGeom>
                            <a:avLst/>
                            <a:gdLst>
                              <a:gd name="connsiteX0" fmla="*/ 0 w 1614668"/>
                              <a:gd name="connsiteY0" fmla="*/ 104284 h 122579"/>
                              <a:gd name="connsiteX1" fmla="*/ 462987 w 1614668"/>
                              <a:gd name="connsiteY1" fmla="*/ 112 h 122579"/>
                              <a:gd name="connsiteX2" fmla="*/ 978061 w 1614668"/>
                              <a:gd name="connsiteY2" fmla="*/ 121646 h 122579"/>
                              <a:gd name="connsiteX3" fmla="*/ 1614668 w 1614668"/>
                              <a:gd name="connsiteY3" fmla="*/ 46411 h 122579"/>
                              <a:gd name="connsiteX0" fmla="*/ 0 w 1703756"/>
                              <a:gd name="connsiteY0" fmla="*/ 104284 h 123143"/>
                              <a:gd name="connsiteX1" fmla="*/ 462987 w 1703756"/>
                              <a:gd name="connsiteY1" fmla="*/ 112 h 123143"/>
                              <a:gd name="connsiteX2" fmla="*/ 978061 w 1703756"/>
                              <a:gd name="connsiteY2" fmla="*/ 121646 h 123143"/>
                              <a:gd name="connsiteX3" fmla="*/ 1703756 w 1703756"/>
                              <a:gd name="connsiteY3" fmla="*/ 65280 h 123143"/>
                              <a:gd name="connsiteX0" fmla="*/ 0 w 1703756"/>
                              <a:gd name="connsiteY0" fmla="*/ 105112 h 160887"/>
                              <a:gd name="connsiteX1" fmla="*/ 462987 w 1703756"/>
                              <a:gd name="connsiteY1" fmla="*/ 940 h 160887"/>
                              <a:gd name="connsiteX2" fmla="*/ 1372596 w 1703756"/>
                              <a:gd name="connsiteY2" fmla="*/ 160215 h 160887"/>
                              <a:gd name="connsiteX3" fmla="*/ 1703756 w 1703756"/>
                              <a:gd name="connsiteY3" fmla="*/ 66108 h 160887"/>
                              <a:gd name="connsiteX0" fmla="*/ 0 w 1703756"/>
                              <a:gd name="connsiteY0" fmla="*/ 142517 h 198292"/>
                              <a:gd name="connsiteX1" fmla="*/ 819342 w 1703756"/>
                              <a:gd name="connsiteY1" fmla="*/ 605 h 198292"/>
                              <a:gd name="connsiteX2" fmla="*/ 1372596 w 1703756"/>
                              <a:gd name="connsiteY2" fmla="*/ 197620 h 198292"/>
                              <a:gd name="connsiteX3" fmla="*/ 1703756 w 1703756"/>
                              <a:gd name="connsiteY3" fmla="*/ 103513 h 198292"/>
                              <a:gd name="connsiteX0" fmla="*/ 0 w 1703756"/>
                              <a:gd name="connsiteY0" fmla="*/ 141929 h 141929"/>
                              <a:gd name="connsiteX1" fmla="*/ 819342 w 1703756"/>
                              <a:gd name="connsiteY1" fmla="*/ 17 h 141929"/>
                              <a:gd name="connsiteX2" fmla="*/ 1321688 w 1703756"/>
                              <a:gd name="connsiteY2" fmla="*/ 131945 h 141929"/>
                              <a:gd name="connsiteX3" fmla="*/ 1703756 w 1703756"/>
                              <a:gd name="connsiteY3" fmla="*/ 102925 h 141929"/>
                              <a:gd name="connsiteX0" fmla="*/ 0 w 1703756"/>
                              <a:gd name="connsiteY0" fmla="*/ 143683 h 143683"/>
                              <a:gd name="connsiteX1" fmla="*/ 311811 w 1703756"/>
                              <a:gd name="connsiteY1" fmla="*/ 63260 h 143683"/>
                              <a:gd name="connsiteX2" fmla="*/ 819342 w 1703756"/>
                              <a:gd name="connsiteY2" fmla="*/ 1771 h 143683"/>
                              <a:gd name="connsiteX3" fmla="*/ 1321688 w 1703756"/>
                              <a:gd name="connsiteY3" fmla="*/ 133699 h 143683"/>
                              <a:gd name="connsiteX4" fmla="*/ 1703756 w 1703756"/>
                              <a:gd name="connsiteY4" fmla="*/ 104679 h 143683"/>
                              <a:gd name="connsiteX0" fmla="*/ 0 w 1703756"/>
                              <a:gd name="connsiteY0" fmla="*/ 145567 h 145567"/>
                              <a:gd name="connsiteX1" fmla="*/ 362718 w 1703756"/>
                              <a:gd name="connsiteY1" fmla="*/ 46275 h 145567"/>
                              <a:gd name="connsiteX2" fmla="*/ 819342 w 1703756"/>
                              <a:gd name="connsiteY2" fmla="*/ 3655 h 145567"/>
                              <a:gd name="connsiteX3" fmla="*/ 1321688 w 1703756"/>
                              <a:gd name="connsiteY3" fmla="*/ 135583 h 145567"/>
                              <a:gd name="connsiteX4" fmla="*/ 1703756 w 1703756"/>
                              <a:gd name="connsiteY4" fmla="*/ 106563 h 145567"/>
                              <a:gd name="connsiteX0" fmla="*/ 0 w 1703756"/>
                              <a:gd name="connsiteY0" fmla="*/ 107706 h 107706"/>
                              <a:gd name="connsiteX1" fmla="*/ 362718 w 1703756"/>
                              <a:gd name="connsiteY1" fmla="*/ 8414 h 107706"/>
                              <a:gd name="connsiteX2" fmla="*/ 832069 w 1703756"/>
                              <a:gd name="connsiteY2" fmla="*/ 31842 h 107706"/>
                              <a:gd name="connsiteX3" fmla="*/ 1321688 w 1703756"/>
                              <a:gd name="connsiteY3" fmla="*/ 97722 h 107706"/>
                              <a:gd name="connsiteX4" fmla="*/ 1703756 w 1703756"/>
                              <a:gd name="connsiteY4" fmla="*/ 68702 h 107706"/>
                              <a:gd name="connsiteX0" fmla="*/ 0 w 1703756"/>
                              <a:gd name="connsiteY0" fmla="*/ 107383 h 107383"/>
                              <a:gd name="connsiteX1" fmla="*/ 362718 w 1703756"/>
                              <a:gd name="connsiteY1" fmla="*/ 8091 h 107383"/>
                              <a:gd name="connsiteX2" fmla="*/ 832069 w 1703756"/>
                              <a:gd name="connsiteY2" fmla="*/ 31519 h 107383"/>
                              <a:gd name="connsiteX3" fmla="*/ 1170880 w 1703756"/>
                              <a:gd name="connsiteY3" fmla="*/ 83570 h 107383"/>
                              <a:gd name="connsiteX4" fmla="*/ 1321688 w 1703756"/>
                              <a:gd name="connsiteY4" fmla="*/ 97399 h 107383"/>
                              <a:gd name="connsiteX5" fmla="*/ 1703756 w 1703756"/>
                              <a:gd name="connsiteY5" fmla="*/ 68379 h 107383"/>
                              <a:gd name="connsiteX0" fmla="*/ 0 w 1703756"/>
                              <a:gd name="connsiteY0" fmla="*/ 106424 h 106424"/>
                              <a:gd name="connsiteX1" fmla="*/ 362718 w 1703756"/>
                              <a:gd name="connsiteY1" fmla="*/ 7132 h 106424"/>
                              <a:gd name="connsiteX2" fmla="*/ 832069 w 1703756"/>
                              <a:gd name="connsiteY2" fmla="*/ 30560 h 106424"/>
                              <a:gd name="connsiteX3" fmla="*/ 1143055 w 1703756"/>
                              <a:gd name="connsiteY3" fmla="*/ 35435 h 106424"/>
                              <a:gd name="connsiteX4" fmla="*/ 1321688 w 1703756"/>
                              <a:gd name="connsiteY4" fmla="*/ 96440 h 106424"/>
                              <a:gd name="connsiteX5" fmla="*/ 1703756 w 1703756"/>
                              <a:gd name="connsiteY5" fmla="*/ 67420 h 106424"/>
                              <a:gd name="connsiteX0" fmla="*/ 0 w 1703756"/>
                              <a:gd name="connsiteY0" fmla="*/ 142515 h 142515"/>
                              <a:gd name="connsiteX1" fmla="*/ 362718 w 1703756"/>
                              <a:gd name="connsiteY1" fmla="*/ 43223 h 142515"/>
                              <a:gd name="connsiteX2" fmla="*/ 876613 w 1703756"/>
                              <a:gd name="connsiteY2" fmla="*/ 604 h 142515"/>
                              <a:gd name="connsiteX3" fmla="*/ 1143055 w 1703756"/>
                              <a:gd name="connsiteY3" fmla="*/ 71526 h 142515"/>
                              <a:gd name="connsiteX4" fmla="*/ 1321688 w 1703756"/>
                              <a:gd name="connsiteY4" fmla="*/ 132531 h 142515"/>
                              <a:gd name="connsiteX5" fmla="*/ 1703756 w 1703756"/>
                              <a:gd name="connsiteY5" fmla="*/ 103511 h 142515"/>
                              <a:gd name="connsiteX0" fmla="*/ 0 w 1652848"/>
                              <a:gd name="connsiteY0" fmla="*/ 84583 h 137690"/>
                              <a:gd name="connsiteX1" fmla="*/ 311810 w 1652848"/>
                              <a:gd name="connsiteY1" fmla="*/ 43223 h 137690"/>
                              <a:gd name="connsiteX2" fmla="*/ 825705 w 1652848"/>
                              <a:gd name="connsiteY2" fmla="*/ 604 h 137690"/>
                              <a:gd name="connsiteX3" fmla="*/ 1092147 w 1652848"/>
                              <a:gd name="connsiteY3" fmla="*/ 71526 h 137690"/>
                              <a:gd name="connsiteX4" fmla="*/ 1270780 w 1652848"/>
                              <a:gd name="connsiteY4" fmla="*/ 132531 h 137690"/>
                              <a:gd name="connsiteX5" fmla="*/ 1652848 w 1652848"/>
                              <a:gd name="connsiteY5" fmla="*/ 103511 h 137690"/>
                              <a:gd name="connsiteX0" fmla="*/ 0 w 1652848"/>
                              <a:gd name="connsiteY0" fmla="*/ 64838 h 137690"/>
                              <a:gd name="connsiteX1" fmla="*/ 311810 w 1652848"/>
                              <a:gd name="connsiteY1" fmla="*/ 43223 h 137690"/>
                              <a:gd name="connsiteX2" fmla="*/ 825705 w 1652848"/>
                              <a:gd name="connsiteY2" fmla="*/ 604 h 137690"/>
                              <a:gd name="connsiteX3" fmla="*/ 1092147 w 1652848"/>
                              <a:gd name="connsiteY3" fmla="*/ 71526 h 137690"/>
                              <a:gd name="connsiteX4" fmla="*/ 1270780 w 1652848"/>
                              <a:gd name="connsiteY4" fmla="*/ 132531 h 137690"/>
                              <a:gd name="connsiteX5" fmla="*/ 1652848 w 1652848"/>
                              <a:gd name="connsiteY5" fmla="*/ 103511 h 137690"/>
                              <a:gd name="connsiteX0" fmla="*/ 0 w 1716104"/>
                              <a:gd name="connsiteY0" fmla="*/ 148757 h 148757"/>
                              <a:gd name="connsiteX1" fmla="*/ 375066 w 1716104"/>
                              <a:gd name="connsiteY1" fmla="*/ 43223 h 148757"/>
                              <a:gd name="connsiteX2" fmla="*/ 888961 w 1716104"/>
                              <a:gd name="connsiteY2" fmla="*/ 604 h 148757"/>
                              <a:gd name="connsiteX3" fmla="*/ 1155403 w 1716104"/>
                              <a:gd name="connsiteY3" fmla="*/ 71526 h 148757"/>
                              <a:gd name="connsiteX4" fmla="*/ 1334036 w 1716104"/>
                              <a:gd name="connsiteY4" fmla="*/ 132531 h 148757"/>
                              <a:gd name="connsiteX5" fmla="*/ 1716104 w 1716104"/>
                              <a:gd name="connsiteY5" fmla="*/ 103511 h 148757"/>
                              <a:gd name="connsiteX0" fmla="*/ 0 w 1716104"/>
                              <a:gd name="connsiteY0" fmla="*/ 166587 h 166587"/>
                              <a:gd name="connsiteX1" fmla="*/ 395042 w 1716104"/>
                              <a:gd name="connsiteY1" fmla="*/ 11690 h 166587"/>
                              <a:gd name="connsiteX2" fmla="*/ 888961 w 1716104"/>
                              <a:gd name="connsiteY2" fmla="*/ 18434 h 166587"/>
                              <a:gd name="connsiteX3" fmla="*/ 1155403 w 1716104"/>
                              <a:gd name="connsiteY3" fmla="*/ 89356 h 166587"/>
                              <a:gd name="connsiteX4" fmla="*/ 1334036 w 1716104"/>
                              <a:gd name="connsiteY4" fmla="*/ 150361 h 166587"/>
                              <a:gd name="connsiteX5" fmla="*/ 1716104 w 1716104"/>
                              <a:gd name="connsiteY5" fmla="*/ 121341 h 166587"/>
                              <a:gd name="connsiteX0" fmla="*/ 0 w 1716104"/>
                              <a:gd name="connsiteY0" fmla="*/ 159397 h 159397"/>
                              <a:gd name="connsiteX1" fmla="*/ 395042 w 1716104"/>
                              <a:gd name="connsiteY1" fmla="*/ 4500 h 159397"/>
                              <a:gd name="connsiteX2" fmla="*/ 815718 w 1716104"/>
                              <a:gd name="connsiteY2" fmla="*/ 70480 h 159397"/>
                              <a:gd name="connsiteX3" fmla="*/ 1155403 w 1716104"/>
                              <a:gd name="connsiteY3" fmla="*/ 82166 h 159397"/>
                              <a:gd name="connsiteX4" fmla="*/ 1334036 w 1716104"/>
                              <a:gd name="connsiteY4" fmla="*/ 143171 h 159397"/>
                              <a:gd name="connsiteX5" fmla="*/ 1716104 w 1716104"/>
                              <a:gd name="connsiteY5" fmla="*/ 114151 h 159397"/>
                              <a:gd name="connsiteX0" fmla="*/ 0 w 1716104"/>
                              <a:gd name="connsiteY0" fmla="*/ 157206 h 158352"/>
                              <a:gd name="connsiteX1" fmla="*/ 395042 w 1716104"/>
                              <a:gd name="connsiteY1" fmla="*/ 2309 h 158352"/>
                              <a:gd name="connsiteX2" fmla="*/ 779096 w 1716104"/>
                              <a:gd name="connsiteY2" fmla="*/ 157206 h 158352"/>
                              <a:gd name="connsiteX3" fmla="*/ 1155403 w 1716104"/>
                              <a:gd name="connsiteY3" fmla="*/ 79975 h 158352"/>
                              <a:gd name="connsiteX4" fmla="*/ 1334036 w 1716104"/>
                              <a:gd name="connsiteY4" fmla="*/ 140980 h 158352"/>
                              <a:gd name="connsiteX5" fmla="*/ 1716104 w 1716104"/>
                              <a:gd name="connsiteY5" fmla="*/ 111960 h 158352"/>
                              <a:gd name="connsiteX0" fmla="*/ 0 w 1716104"/>
                              <a:gd name="connsiteY0" fmla="*/ 157322 h 162497"/>
                              <a:gd name="connsiteX1" fmla="*/ 395042 w 1716104"/>
                              <a:gd name="connsiteY1" fmla="*/ 2425 h 162497"/>
                              <a:gd name="connsiteX2" fmla="*/ 779096 w 1716104"/>
                              <a:gd name="connsiteY2" fmla="*/ 157322 h 162497"/>
                              <a:gd name="connsiteX3" fmla="*/ 1145416 w 1716104"/>
                              <a:gd name="connsiteY3" fmla="*/ 134391 h 162497"/>
                              <a:gd name="connsiteX4" fmla="*/ 1334036 w 1716104"/>
                              <a:gd name="connsiteY4" fmla="*/ 141096 h 162497"/>
                              <a:gd name="connsiteX5" fmla="*/ 1716104 w 1716104"/>
                              <a:gd name="connsiteY5" fmla="*/ 112076 h 162497"/>
                              <a:gd name="connsiteX0" fmla="*/ 0 w 1716104"/>
                              <a:gd name="connsiteY0" fmla="*/ 191211 h 191352"/>
                              <a:gd name="connsiteX1" fmla="*/ 395042 w 1716104"/>
                              <a:gd name="connsiteY1" fmla="*/ 36314 h 191352"/>
                              <a:gd name="connsiteX2" fmla="*/ 779096 w 1716104"/>
                              <a:gd name="connsiteY2" fmla="*/ 191211 h 191352"/>
                              <a:gd name="connsiteX3" fmla="*/ 1221987 w 1716104"/>
                              <a:gd name="connsiteY3" fmla="*/ 445 h 191352"/>
                              <a:gd name="connsiteX4" fmla="*/ 1334036 w 1716104"/>
                              <a:gd name="connsiteY4" fmla="*/ 174985 h 191352"/>
                              <a:gd name="connsiteX5" fmla="*/ 1716104 w 1716104"/>
                              <a:gd name="connsiteY5" fmla="*/ 145965 h 191352"/>
                              <a:gd name="connsiteX0" fmla="*/ 0 w 1716104"/>
                              <a:gd name="connsiteY0" fmla="*/ 157166 h 157729"/>
                              <a:gd name="connsiteX1" fmla="*/ 395042 w 1716104"/>
                              <a:gd name="connsiteY1" fmla="*/ 2269 h 157729"/>
                              <a:gd name="connsiteX2" fmla="*/ 779096 w 1716104"/>
                              <a:gd name="connsiteY2" fmla="*/ 157166 h 157729"/>
                              <a:gd name="connsiteX3" fmla="*/ 1075501 w 1716104"/>
                              <a:gd name="connsiteY3" fmla="*/ 60191 h 157729"/>
                              <a:gd name="connsiteX4" fmla="*/ 1334036 w 1716104"/>
                              <a:gd name="connsiteY4" fmla="*/ 140940 h 157729"/>
                              <a:gd name="connsiteX5" fmla="*/ 1716104 w 1716104"/>
                              <a:gd name="connsiteY5" fmla="*/ 111920 h 157729"/>
                              <a:gd name="connsiteX0" fmla="*/ 0 w 1716104"/>
                              <a:gd name="connsiteY0" fmla="*/ 157166 h 210682"/>
                              <a:gd name="connsiteX1" fmla="*/ 395042 w 1716104"/>
                              <a:gd name="connsiteY1" fmla="*/ 2269 h 210682"/>
                              <a:gd name="connsiteX2" fmla="*/ 779096 w 1716104"/>
                              <a:gd name="connsiteY2" fmla="*/ 157166 h 210682"/>
                              <a:gd name="connsiteX3" fmla="*/ 1075501 w 1716104"/>
                              <a:gd name="connsiteY3" fmla="*/ 60191 h 210682"/>
                              <a:gd name="connsiteX4" fmla="*/ 1390633 w 1716104"/>
                              <a:gd name="connsiteY4" fmla="*/ 210048 h 210682"/>
                              <a:gd name="connsiteX5" fmla="*/ 1716104 w 1716104"/>
                              <a:gd name="connsiteY5" fmla="*/ 111920 h 210682"/>
                              <a:gd name="connsiteX0" fmla="*/ 0 w 1716104"/>
                              <a:gd name="connsiteY0" fmla="*/ 156899 h 210415"/>
                              <a:gd name="connsiteX1" fmla="*/ 395042 w 1716104"/>
                              <a:gd name="connsiteY1" fmla="*/ 2002 h 210415"/>
                              <a:gd name="connsiteX2" fmla="*/ 681219 w 1716104"/>
                              <a:gd name="connsiteY2" fmla="*/ 181583 h 210415"/>
                              <a:gd name="connsiteX3" fmla="*/ 1075501 w 1716104"/>
                              <a:gd name="connsiteY3" fmla="*/ 59924 h 210415"/>
                              <a:gd name="connsiteX4" fmla="*/ 1390633 w 1716104"/>
                              <a:gd name="connsiteY4" fmla="*/ 209781 h 210415"/>
                              <a:gd name="connsiteX5" fmla="*/ 1716104 w 1716104"/>
                              <a:gd name="connsiteY5" fmla="*/ 111653 h 210415"/>
                              <a:gd name="connsiteX0" fmla="*/ 0 w 1716104"/>
                              <a:gd name="connsiteY0" fmla="*/ 97649 h 151165"/>
                              <a:gd name="connsiteX1" fmla="*/ 374683 w 1716104"/>
                              <a:gd name="connsiteY1" fmla="*/ 35161 h 151165"/>
                              <a:gd name="connsiteX2" fmla="*/ 681219 w 1716104"/>
                              <a:gd name="connsiteY2" fmla="*/ 122333 h 151165"/>
                              <a:gd name="connsiteX3" fmla="*/ 1075501 w 1716104"/>
                              <a:gd name="connsiteY3" fmla="*/ 674 h 151165"/>
                              <a:gd name="connsiteX4" fmla="*/ 1390633 w 1716104"/>
                              <a:gd name="connsiteY4" fmla="*/ 150531 h 151165"/>
                              <a:gd name="connsiteX5" fmla="*/ 1716104 w 1716104"/>
                              <a:gd name="connsiteY5" fmla="*/ 52403 h 151165"/>
                              <a:gd name="connsiteX0" fmla="*/ 0 w 1716104"/>
                              <a:gd name="connsiteY0" fmla="*/ 107480 h 160996"/>
                              <a:gd name="connsiteX1" fmla="*/ 374683 w 1716104"/>
                              <a:gd name="connsiteY1" fmla="*/ 44992 h 160996"/>
                              <a:gd name="connsiteX2" fmla="*/ 681219 w 1716104"/>
                              <a:gd name="connsiteY2" fmla="*/ 132164 h 160996"/>
                              <a:gd name="connsiteX3" fmla="*/ 1011033 w 1716104"/>
                              <a:gd name="connsiteY3" fmla="*/ 633 h 160996"/>
                              <a:gd name="connsiteX4" fmla="*/ 1390633 w 1716104"/>
                              <a:gd name="connsiteY4" fmla="*/ 160362 h 160996"/>
                              <a:gd name="connsiteX5" fmla="*/ 1716104 w 1716104"/>
                              <a:gd name="connsiteY5" fmla="*/ 62234 h 160996"/>
                              <a:gd name="connsiteX0" fmla="*/ 0 w 1716104"/>
                              <a:gd name="connsiteY0" fmla="*/ 107482 h 132498"/>
                              <a:gd name="connsiteX1" fmla="*/ 374683 w 1716104"/>
                              <a:gd name="connsiteY1" fmla="*/ 44994 h 132498"/>
                              <a:gd name="connsiteX2" fmla="*/ 681219 w 1716104"/>
                              <a:gd name="connsiteY2" fmla="*/ 132166 h 132498"/>
                              <a:gd name="connsiteX3" fmla="*/ 1011033 w 1716104"/>
                              <a:gd name="connsiteY3" fmla="*/ 635 h 132498"/>
                              <a:gd name="connsiteX4" fmla="*/ 1353310 w 1716104"/>
                              <a:gd name="connsiteY4" fmla="*/ 101129 h 132498"/>
                              <a:gd name="connsiteX5" fmla="*/ 1716104 w 1716104"/>
                              <a:gd name="connsiteY5" fmla="*/ 62236 h 132498"/>
                              <a:gd name="connsiteX0" fmla="*/ 0 w 1716104"/>
                              <a:gd name="connsiteY0" fmla="*/ 107482 h 190429"/>
                              <a:gd name="connsiteX1" fmla="*/ 374683 w 1716104"/>
                              <a:gd name="connsiteY1" fmla="*/ 44994 h 190429"/>
                              <a:gd name="connsiteX2" fmla="*/ 681219 w 1716104"/>
                              <a:gd name="connsiteY2" fmla="*/ 132166 h 190429"/>
                              <a:gd name="connsiteX3" fmla="*/ 1011033 w 1716104"/>
                              <a:gd name="connsiteY3" fmla="*/ 635 h 190429"/>
                              <a:gd name="connsiteX4" fmla="*/ 1315986 w 1716104"/>
                              <a:gd name="connsiteY4" fmla="*/ 189983 h 190429"/>
                              <a:gd name="connsiteX5" fmla="*/ 1716104 w 1716104"/>
                              <a:gd name="connsiteY5" fmla="*/ 62236 h 190429"/>
                              <a:gd name="connsiteX0" fmla="*/ 0 w 1733069"/>
                              <a:gd name="connsiteY0" fmla="*/ 107482 h 190431"/>
                              <a:gd name="connsiteX1" fmla="*/ 374683 w 1733069"/>
                              <a:gd name="connsiteY1" fmla="*/ 44994 h 190431"/>
                              <a:gd name="connsiteX2" fmla="*/ 681219 w 1733069"/>
                              <a:gd name="connsiteY2" fmla="*/ 132166 h 190431"/>
                              <a:gd name="connsiteX3" fmla="*/ 1011033 w 1733069"/>
                              <a:gd name="connsiteY3" fmla="*/ 635 h 190431"/>
                              <a:gd name="connsiteX4" fmla="*/ 1315986 w 1733069"/>
                              <a:gd name="connsiteY4" fmla="*/ 189983 h 190431"/>
                              <a:gd name="connsiteX5" fmla="*/ 1733069 w 1733069"/>
                              <a:gd name="connsiteY5" fmla="*/ 62236 h 1904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33069" h="190431">
                                <a:moveTo>
                                  <a:pt x="0" y="107482"/>
                                </a:moveTo>
                                <a:cubicBezTo>
                                  <a:pt x="51968" y="94078"/>
                                  <a:pt x="238126" y="68646"/>
                                  <a:pt x="374683" y="44994"/>
                                </a:cubicBezTo>
                                <a:cubicBezTo>
                                  <a:pt x="511240" y="21342"/>
                                  <a:pt x="575161" y="139559"/>
                                  <a:pt x="681219" y="132166"/>
                                </a:cubicBezTo>
                                <a:cubicBezTo>
                                  <a:pt x="787277" y="124773"/>
                                  <a:pt x="929430" y="-10345"/>
                                  <a:pt x="1011033" y="635"/>
                                </a:cubicBezTo>
                                <a:cubicBezTo>
                                  <a:pt x="1092636" y="11615"/>
                                  <a:pt x="1227173" y="192515"/>
                                  <a:pt x="1315986" y="189983"/>
                                </a:cubicBezTo>
                                <a:cubicBezTo>
                                  <a:pt x="1507933" y="197700"/>
                                  <a:pt x="1510739" y="103712"/>
                                  <a:pt x="1733069" y="62236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" o:spid="_x0000_s1047" editas="canvas" style="width:268.15pt;height:98.55pt;mso-position-horizontal-relative:char;mso-position-vertical-relative:line" coordsize="34055,1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">
                <v:shape id="_x0000_s1048" type="#_x0000_t75" style="position:absolute;width:34055;height:12509;visibility:visible;mso-wrap-style:square">
                  <v:fill o:detectmouseclick="t"/>
                  <v:path o:connecttype="none"/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立方體 2" o:spid="_x0000_s1049" type="#_x0000_t16" style="position:absolute;left:4161;top:1528;width:19396;height:98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L9cIA&#10;AADaAAAADwAAAGRycy9kb3ducmV2LnhtbESPzWrDMBCE74W+g9hCL6WRk0MIbpRQCiUJ5JC/B1is&#10;rW1qrVRp7bhvHwUKPQ4z8w2zXI+uUwPF1Ho2MJ0UoIgrb1uuDVzOn68LUEmQLXaeycAvJVivHh+W&#10;WFp/5SMNJ6lVhnAq0UAjEkqtU9WQwzTxgTh7Xz46lCxjrW3Ea4a7Ts+KYq4dtpwXGgz00VD1feqd&#10;gZB8FNxv+s3wMv3ZX/rdQWww5vlpfH8DJTTKf/ivvbUGZnC/km+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cv1wgAAANoAAAAPAAAAAAAAAAAAAAAAAJgCAABkcnMvZG93&#10;bnJldi54bWxQSwUGAAAAAAQABAD1AAAAhwMAAAAA&#10;" adj="9301" filled="f" strokecolor="black [3213]" strokeweight="1pt">
                  <v:stroke endcap="round"/>
                </v:shape>
                <v:shape id="手繪多邊形 9" o:spid="_x0000_s1050" style="position:absolute;left:5154;top:2166;width:15314;height:1292;flip:y;visibility:visible;mso-wrap-style:square;v-text-anchor:middle" coordsize="1716104,210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17sMA&#10;AADaAAAADwAAAGRycy9kb3ducmV2LnhtbESPQWvCQBSE7wX/w/IEb3UTDyWNrhIEQQ+FNi3F4yP7&#10;TILZt2F3NYm/vlso9DjMzDfMZjeaTtzJ+daygnSZgCCurG65VvD1eXjOQPiArLGzTAom8rDbzp42&#10;mGs78Afdy1CLCGGfo4ImhD6X0lcNGfRL2xNH72KdwRClq6V2OES46eQqSV6kwZbjQoM97RuqruXN&#10;KPDuUKTTlY7fq2k4n/r38HDZm1KL+VisQQQaw3/4r33UCl7h90q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I17sMAAADaAAAADwAAAAAAAAAAAAAAAACYAgAAZHJzL2Rv&#10;d25yZXYueG1sUEsFBgAAAAAEAAQA9QAAAIgDAAAAAA==&#10;" path="m,157166c51968,143762,258485,25921,395042,2269,531599,-21383,665686,147512,779096,157166,892506,166820,993898,49211,1075501,60191v81603,10980,226319,152389,315132,149857c1582580,217765,1493774,153396,1716104,111920e" filled="f" strokecolor="black [3213]" strokeweight="1pt">
                  <v:stroke endcap="round"/>
                  <v:path arrowok="t" o:connecttype="custom" o:connectlocs="0,96414;352520,1392;695236,96414;959736,36924;1240948,128854;1531386,68657" o:connectangles="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1" o:spid="_x0000_s1051" type="#_x0000_t32" style="position:absolute;left:12384;top:3373;width:2242;height:3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yrzcEAAADbAAAADwAAAGRycy9kb3ducmV2LnhtbERPyWrDMBC9F/IPYgq9NXJKU4Jr2ZRA&#10;Qm9ZIdepNbaMrZFrKYn991Wh0Ns83jpZMdpO3GjwjWMFi3kCgrh0uuFawfm0eV6B8AFZY+eYFEzk&#10;ochnDxmm2t35QLdjqEUMYZ+iAhNCn0rpS0MW/dz1xJGr3GAxRDjUUg94j+G2ky9J8iYtNhwbDPa0&#10;NlS2x6tVcBmndisv1ebrdXfYf087Uy0To9TT4/jxDiLQGP7Ff+5PHecv4PeXeID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TKvNwQAAANsAAAAPAAAAAAAAAAAAAAAA&#10;AKECAABkcnMvZG93bnJldi54bWxQSwUGAAAAAAQABAD5AAAAjwMAAAAA&#10;" strokecolor="black [3213]" strokeweight="1pt">
                  <v:stroke startarrowlength="short" endarrow="classic" endarrowlength="long" endcap="round"/>
                </v:shape>
                <v:shape id="直線單箭頭接點 21" o:spid="_x0000_s1052" type="#_x0000_t32" style="position:absolute;left:16378;top:2763;width:2389;height:6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r5IcYAAADbAAAADwAAAGRycy9kb3ducmV2LnhtbESPQWvCQBSE7wX/w/KEXopu9FBq6iZU&#10;sZCDlJr4A16zr0lI9m3IbjT667uFQo/DzHzDbNPJdOJCg2ssK1gtIxDEpdUNVwrOxfviBYTzyBo7&#10;y6TgRg7SZPawxVjbK5/okvtKBAi7GBXU3vexlK6syaBb2p44eN92MOiDHCqpB7wGuOnkOoqepcGG&#10;w0KNPe1rKtt8NAr6fNwds4/s6/PQ3jatK/L7+LRX6nE+vb2C8DT5//BfO9MK1iv4/RJ+gE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K+SHGAAAA2wAAAA8AAAAAAAAA&#10;AAAAAAAAoQIAAGRycy9kb3ducmV2LnhtbFBLBQYAAAAABAAEAPkAAACUAwAAAAA=&#10;" strokecolor="black [3213]" strokeweight="1pt">
                  <v:stroke startarrowlength="short" endarrow="classic" endarrowlength="long" endcap="round"/>
                </v:shape>
                <v:shape id="直線單箭頭接點 22" o:spid="_x0000_s1053" type="#_x0000_t32" style="position:absolute;left:7214;top:3705;width:2898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L/B8MAAADbAAAADwAAAGRycy9kb3ducmV2LnhtbESPT4vCMBTE7wt+h/CEva2pRRepRhHB&#10;xZt/weuzeW2KzUttstp++83Cwh6HmfkNs1h1thZPan3lWMF4lIAgzp2uuFRwOW8/ZiB8QNZYOyYF&#10;PXlYLQdvC8y0e/GRnqdQighhn6ECE0KTSelzQxb9yDXE0StcazFE2ZZSt/iKcFvLNEk+pcWK44LB&#10;hjaG8vvp2yq4dv39S16L7W2yPx4e/d4U08Qo9T7s1nMQgbrwH/5r77SCNIXfL/EH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y/wfDAAAA2wAAAA8AAAAAAAAAAAAA&#10;AAAAoQIAAGRycy9kb3ducmV2LnhtbFBLBQYAAAAABAAEAPkAAACRAwAAAAA=&#10;" strokecolor="black [3213]" strokeweight="1pt">
                  <v:stroke startarrowlength="short" endarrow="classic" endarrowlength="long" endcap="round"/>
                </v:shape>
                <v:line id="直線接點 13" o:spid="_x0000_s1054" style="position:absolute;flip:x;visibility:visible;mso-wrap-style:square" from="12868,5765" to="17833,1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OZb0AAADbAAAADwAAAGRycy9kb3ducmV2LnhtbERPSwrCMBDdC94hjOBOUxVEqlFEEVyI&#10;Yu0BhmZsi82kNFGrpzeC4G4e7zuLVWsq8aDGlZYVjIYRCOLM6pJzBellN5iBcB5ZY2WZFLzIwWrZ&#10;7Sww1vbJZ3okPhchhF2MCgrv61hKlxVk0A1tTRy4q20M+gCbXOoGnyHcVHIcRVNpsOTQUGBNm4Ky&#10;W3I3CmR7urpEJie99en6OLbvQ7XbKtXvtes5CE+t/4t/7r0O8yfw/SUc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KPDmW9AAAA2wAAAA8AAAAAAAAAAAAAAAAAoQIA&#10;AGRycy9kb3ducmV2LnhtbFBLBQYAAAAABAAEAPkAAACLAwAAAAA=&#10;" strokecolor="black [3213]" strokeweight="1pt">
                  <v:stroke dashstyle="3 1"/>
                </v:line>
                <v:line id="直線接點 24" o:spid="_x0000_s1055" style="position:absolute;flip:x y;visibility:visible;mso-wrap-style:square" from="13678,1528" to="17915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n7q8UAAADbAAAADwAAAGRycy9kb3ducmV2LnhtbESPT2sCMRTE70K/Q3hCL6KJfxBZjVIK&#10;LXupqC14fWyeu4ublyVJd7ffvhEKPQ4z8xtmdxhsIzryoXasYT5TIIgLZ2ouNXx9vk03IEJENtg4&#10;Jg0/FOCwfxrtMDOu5zN1l1iKBOGQoYYqxjaTMhQVWQwz1xIn7+a8xZikL6Xx2Ce4beRCqbW0WHNa&#10;qLCl14qK++Xbalh+TOZ+kq/eT8fQd/drq875Umn9PB5etiAiDfE//NfOjYbFCh5f0g+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n7q8UAAADbAAAADwAAAAAAAAAA&#10;AAAAAAChAgAAZHJzL2Rvd25yZXYueG1sUEsFBgAAAAAEAAQA+QAAAJMDAAAAAA==&#10;" strokecolor="black [3213]" strokeweight="1pt">
                  <v:stroke dashstyle="3 1"/>
                </v:line>
                <v:shape id="文字方塊 16" o:spid="_x0000_s1056" type="#_x0000_t202" style="position:absolute;left:17729;top:6976;width:371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C93D8A" w:rsidRPr="00C93D8A" w:rsidRDefault="00C93D8A">
                        <w:pPr>
                          <w:rPr>
                            <w:rFonts w:ascii="Arial" w:eastAsia="標楷體" w:hAnsi="Arial" w:cs="Arial"/>
                          </w:rPr>
                        </w:pPr>
                        <w:r>
                          <w:rPr>
                            <w:rFonts w:ascii="Arial" w:eastAsia="標楷體" w:hAnsi="Arial" w:cs="Arial"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文字方塊 26" o:spid="_x0000_s1057" type="#_x0000_t202" style="position:absolute;left:9599;top:6450;width:3712;height:3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C93D8A" w:rsidRPr="00C93D8A" w:rsidRDefault="00C93D8A">
                        <w:pPr>
                          <w:rPr>
                            <w:rFonts w:ascii="Arial" w:eastAsia="標楷體" w:hAnsi="Arial" w:cs="Arial"/>
                          </w:rPr>
                        </w:pPr>
                        <w:r>
                          <w:rPr>
                            <w:rFonts w:ascii="Arial" w:eastAsia="標楷體" w:hAnsi="Arial" w:cs="Arial"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手繪多邊形 50" o:spid="_x0000_s1058" style="position:absolute;left:6812;top:3528;width:15381;height:1349;flip:y;visibility:visible;mso-wrap-style:square;v-text-anchor:middle" coordsize="1733069,190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wUcAA&#10;AADbAAAADwAAAGRycy9kb3ducmV2LnhtbERPzYrCMBC+C75DmAUvoqnCllqbigiLXvZg9QGGZmzL&#10;NpOSZLXu028OgseP77/YjaYXd3K+s6xgtUxAENdWd9wouF6+FhkIH5A19pZJwZM87MrppMBc2wef&#10;6V6FRsQQ9jkqaEMYcil93ZJBv7QDceRu1hkMEbpGaoePGG56uU6SVBrsODa0ONChpfqn+jUKfLa6&#10;+mGj5+u0wb9D7Y7pd3VUavYx7rcgAo3hLX65T1rBZ1wfv8QfI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dwUcAAAADbAAAADwAAAAAAAAAAAAAAAACYAgAAZHJzL2Rvd25y&#10;ZXYueG1sUEsFBgAAAAAEAAQA9QAAAIUDAAAAAA==&#10;" path="m,107482c51968,94078,238126,68646,374683,44994v136557,-23652,200478,94565,306536,87172c787277,124773,929430,-10345,1011033,635v81603,10980,216140,191880,304953,189348c1507933,197700,1510739,103712,1733069,62236e" filled="f" strokecolor="black [3213]" strokeweight="1pt">
                  <v:stroke endcap="round"/>
                  <v:path arrowok="t" o:connecttype="custom" o:connectlocs="0,76112;332538,31862;604594,93591;897310,450;1167961,134534;1538130,44072" o:connectangles="0,0,0,0,0,0"/>
                </v:shape>
                <w10:anchorlock/>
              </v:group>
            </w:pict>
          </mc:Fallback>
        </mc:AlternateConten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甲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乙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都不是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都是上盤</w:t>
      </w:r>
    </w:p>
    <w:p w:rsidR="00A52EB7" w:rsidRDefault="00C9499F" w:rsidP="00E64494">
      <w:pPr>
        <w:widowControl/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A52EB7">
        <w:rPr>
          <w:rFonts w:ascii="Arial" w:eastAsia="標楷體" w:hAnsi="Arial" w:cs="Arial"/>
        </w:rPr>
        <w:t>承上題，若</w:t>
      </w:r>
      <w:r w:rsidR="00E4439B" w:rsidRPr="00A52EB7">
        <w:rPr>
          <w:rFonts w:ascii="Arial" w:eastAsia="標楷體" w:hAnsi="Arial" w:cs="Arial"/>
        </w:rPr>
        <w:t>甲、乙</w:t>
      </w:r>
      <w:r w:rsidRPr="00A52EB7">
        <w:rPr>
          <w:rFonts w:ascii="Arial" w:eastAsia="標楷體" w:hAnsi="Arial" w:cs="Arial"/>
        </w:rPr>
        <w:t>岩層受擠壓的力量而產生</w:t>
      </w:r>
      <w:r w:rsidR="00E4439B" w:rsidRPr="00A52EB7">
        <w:rPr>
          <w:rFonts w:ascii="Arial" w:eastAsia="標楷體" w:hAnsi="Arial" w:cs="Arial"/>
        </w:rPr>
        <w:t>相對移動，則會產生哪種斷層？</w:t>
      </w:r>
      <w:r w:rsidR="007A7308" w:rsidRPr="00A52EB7">
        <w:rPr>
          <w:rFonts w:ascii="Arial" w:eastAsia="標楷體" w:hAnsi="Arial" w:cs="Arial"/>
        </w:rPr>
        <w:br/>
        <w:t>(A)</w:t>
      </w:r>
      <w:r w:rsidR="00E4439B" w:rsidRPr="00A52EB7">
        <w:rPr>
          <w:rFonts w:ascii="Arial" w:eastAsia="標楷體" w:hAnsi="Arial" w:cs="Arial"/>
        </w:rPr>
        <w:t>正斷層</w:t>
      </w:r>
      <w:r w:rsidR="00E4439B" w:rsidRPr="00A52EB7">
        <w:rPr>
          <w:rFonts w:ascii="Arial" w:eastAsia="標楷體" w:hAnsi="Arial" w:cs="Arial"/>
        </w:rPr>
        <w:t xml:space="preserve"> </w:t>
      </w:r>
      <w:r w:rsidR="000C4ECB" w:rsidRPr="00A52EB7">
        <w:rPr>
          <w:rFonts w:ascii="Arial" w:eastAsia="標楷體" w:hAnsi="Arial" w:cs="Arial"/>
        </w:rPr>
        <w:t xml:space="preserve">  </w:t>
      </w:r>
      <w:r w:rsidR="00E4439B" w:rsidRPr="00A52EB7">
        <w:rPr>
          <w:rFonts w:ascii="Arial" w:eastAsia="標楷體" w:hAnsi="Arial" w:cs="Arial"/>
        </w:rPr>
        <w:t xml:space="preserve"> </w:t>
      </w:r>
      <w:r w:rsidR="00FC0D4B" w:rsidRPr="00A52EB7">
        <w:rPr>
          <w:rFonts w:ascii="Arial" w:eastAsia="標楷體" w:hAnsi="Arial" w:cs="Arial"/>
        </w:rPr>
        <w:br/>
      </w:r>
      <w:r w:rsidR="007A7308" w:rsidRPr="00A52EB7">
        <w:rPr>
          <w:rFonts w:ascii="Arial" w:eastAsia="標楷體" w:hAnsi="Arial" w:cs="Arial"/>
        </w:rPr>
        <w:t>(B)</w:t>
      </w:r>
      <w:r w:rsidR="00E4439B" w:rsidRPr="00A52EB7">
        <w:rPr>
          <w:rFonts w:ascii="Arial" w:eastAsia="標楷體" w:hAnsi="Arial" w:cs="Arial"/>
        </w:rPr>
        <w:t>逆斷層</w:t>
      </w:r>
      <w:r w:rsidR="00E4439B" w:rsidRPr="00A52EB7">
        <w:rPr>
          <w:rFonts w:ascii="Arial" w:eastAsia="標楷體" w:hAnsi="Arial" w:cs="Arial"/>
        </w:rPr>
        <w:t xml:space="preserve">  </w:t>
      </w:r>
      <w:r w:rsidR="000C4ECB" w:rsidRPr="00A52EB7">
        <w:rPr>
          <w:rFonts w:ascii="Arial" w:eastAsia="標楷體" w:hAnsi="Arial" w:cs="Arial"/>
        </w:rPr>
        <w:br/>
      </w:r>
      <w:r w:rsidR="007A7308" w:rsidRPr="00A52EB7">
        <w:rPr>
          <w:rFonts w:ascii="Arial" w:eastAsia="標楷體" w:hAnsi="Arial" w:cs="Arial"/>
        </w:rPr>
        <w:t>(C)</w:t>
      </w:r>
      <w:r w:rsidR="00E4439B" w:rsidRPr="00A52EB7">
        <w:rPr>
          <w:rFonts w:ascii="Arial" w:eastAsia="標楷體" w:hAnsi="Arial" w:cs="Arial"/>
        </w:rPr>
        <w:t>平移斷層</w:t>
      </w:r>
      <w:r w:rsidR="00E4439B" w:rsidRPr="00A52EB7">
        <w:rPr>
          <w:rFonts w:ascii="Arial" w:eastAsia="標楷體" w:hAnsi="Arial" w:cs="Arial"/>
        </w:rPr>
        <w:t xml:space="preserve">  </w:t>
      </w:r>
      <w:r w:rsidR="00FC0D4B" w:rsidRPr="00A52EB7">
        <w:rPr>
          <w:rFonts w:ascii="Arial" w:eastAsia="標楷體" w:hAnsi="Arial" w:cs="Arial"/>
        </w:rPr>
        <w:br/>
      </w:r>
      <w:r w:rsidR="007A7308" w:rsidRPr="00A52EB7">
        <w:rPr>
          <w:rFonts w:ascii="Arial" w:eastAsia="標楷體" w:hAnsi="Arial" w:cs="Arial"/>
        </w:rPr>
        <w:t>(D)</w:t>
      </w:r>
      <w:r w:rsidR="00E4439B" w:rsidRPr="00A52EB7">
        <w:rPr>
          <w:rFonts w:ascii="Arial" w:eastAsia="標楷體" w:hAnsi="Arial" w:cs="Arial"/>
        </w:rPr>
        <w:t>都有可能</w:t>
      </w:r>
    </w:p>
    <w:p w:rsidR="007A7308" w:rsidRPr="00A52EB7" w:rsidRDefault="00FF19C6" w:rsidP="00E64494">
      <w:pPr>
        <w:widowControl/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A52EB7">
        <w:rPr>
          <w:rFonts w:ascii="Arial" w:eastAsia="標楷體" w:hAnsi="Arial" w:cs="Arial"/>
        </w:rPr>
        <w:lastRenderedPageBreak/>
        <w:t>附圖是環</w:t>
      </w:r>
      <w:r w:rsidRPr="00A52EB7">
        <w:rPr>
          <w:rFonts w:ascii="Arial" w:eastAsia="標楷體" w:hAnsi="Arial" w:cs="Arial"/>
          <w:u w:val="single"/>
        </w:rPr>
        <w:t>太平洋</w:t>
      </w:r>
      <w:r w:rsidRPr="00A52EB7">
        <w:rPr>
          <w:rFonts w:ascii="Arial" w:eastAsia="標楷體" w:hAnsi="Arial" w:cs="Arial"/>
        </w:rPr>
        <w:t>火山帶</w:t>
      </w:r>
      <w:r w:rsidR="001F4B85" w:rsidRPr="00A52EB7">
        <w:rPr>
          <w:rFonts w:ascii="Arial" w:eastAsia="標楷體" w:hAnsi="Arial" w:cs="Arial"/>
        </w:rPr>
        <w:t>示意圖</w:t>
      </w:r>
      <w:r w:rsidRPr="00A52EB7">
        <w:rPr>
          <w:rFonts w:ascii="Arial" w:eastAsia="標楷體" w:hAnsi="Arial" w:cs="Arial"/>
        </w:rPr>
        <w:t>，又稱為火環帶</w:t>
      </w:r>
      <w:r w:rsidR="007D620A" w:rsidRPr="00A52EB7">
        <w:rPr>
          <w:rFonts w:ascii="Arial" w:eastAsia="標楷體" w:hAnsi="Arial" w:cs="Arial"/>
        </w:rPr>
        <w:t>，</w:t>
      </w:r>
      <w:r w:rsidRPr="00A52EB7">
        <w:rPr>
          <w:rFonts w:ascii="Arial" w:eastAsia="標楷體" w:hAnsi="Arial" w:cs="Arial"/>
        </w:rPr>
        <w:t>是一個圍繞</w:t>
      </w:r>
      <w:hyperlink r:id="rId17" w:tooltip="太平洋" w:history="1">
        <w:r w:rsidRPr="00A52EB7">
          <w:rPr>
            <w:rFonts w:ascii="Arial" w:eastAsia="標楷體" w:hAnsi="Arial" w:cs="Arial"/>
            <w:u w:val="single"/>
          </w:rPr>
          <w:t>太平洋</w:t>
        </w:r>
      </w:hyperlink>
      <w:r w:rsidRPr="00A52EB7">
        <w:rPr>
          <w:rFonts w:ascii="Arial" w:eastAsia="標楷體" w:hAnsi="Arial" w:cs="Arial"/>
        </w:rPr>
        <w:t>經常發生</w:t>
      </w:r>
      <w:hyperlink r:id="rId18" w:tooltip="地震" w:history="1">
        <w:r w:rsidRPr="00A52EB7">
          <w:rPr>
            <w:rFonts w:ascii="Arial" w:eastAsia="標楷體" w:hAnsi="Arial" w:cs="Arial"/>
          </w:rPr>
          <w:t>地震</w:t>
        </w:r>
      </w:hyperlink>
      <w:r w:rsidRPr="00A52EB7">
        <w:rPr>
          <w:rFonts w:ascii="Arial" w:eastAsia="標楷體" w:hAnsi="Arial" w:cs="Arial"/>
        </w:rPr>
        <w:t>和</w:t>
      </w:r>
      <w:hyperlink r:id="rId19" w:tooltip="火山爆發" w:history="1">
        <w:r w:rsidRPr="00A52EB7">
          <w:rPr>
            <w:rFonts w:ascii="Arial" w:eastAsia="標楷體" w:hAnsi="Arial" w:cs="Arial"/>
          </w:rPr>
          <w:t>火山爆發</w:t>
        </w:r>
      </w:hyperlink>
      <w:r w:rsidRPr="00A52EB7">
        <w:rPr>
          <w:rFonts w:ascii="Arial" w:eastAsia="標楷體" w:hAnsi="Arial" w:cs="Arial"/>
        </w:rPr>
        <w:t>的地區，全長</w:t>
      </w:r>
      <w:r w:rsidRPr="00A52EB7">
        <w:rPr>
          <w:rFonts w:ascii="Arial" w:eastAsia="標楷體" w:hAnsi="Arial" w:cs="Arial"/>
        </w:rPr>
        <w:t>40,000</w:t>
      </w:r>
      <w:hyperlink r:id="rId20" w:tooltip="公里" w:history="1">
        <w:r w:rsidRPr="00A52EB7">
          <w:rPr>
            <w:rFonts w:ascii="Arial" w:eastAsia="標楷體" w:hAnsi="Arial" w:cs="Arial"/>
          </w:rPr>
          <w:t>公里</w:t>
        </w:r>
      </w:hyperlink>
      <w:r w:rsidRPr="00A52EB7">
        <w:rPr>
          <w:rFonts w:ascii="Arial" w:eastAsia="標楷體" w:hAnsi="Arial" w:cs="Arial"/>
        </w:rPr>
        <w:t>，呈馬蹄形</w:t>
      </w:r>
      <w:r w:rsidR="007D620A" w:rsidRPr="00A52EB7">
        <w:rPr>
          <w:rFonts w:ascii="Arial" w:eastAsia="標楷體" w:hAnsi="Arial" w:cs="Arial"/>
        </w:rPr>
        <w:t>。</w:t>
      </w:r>
      <w:r w:rsidR="00E51C0E" w:rsidRPr="00A52EB7">
        <w:rPr>
          <w:rFonts w:ascii="Arial" w:eastAsia="標楷體" w:hAnsi="Arial" w:cs="Arial"/>
        </w:rPr>
        <w:t>它有</w:t>
      </w:r>
      <w:r w:rsidR="00E51C0E" w:rsidRPr="00A52EB7">
        <w:rPr>
          <w:rFonts w:ascii="Arial" w:eastAsia="標楷體" w:hAnsi="Arial" w:cs="Arial"/>
        </w:rPr>
        <w:t>452</w:t>
      </w:r>
      <w:r w:rsidR="00E51C0E" w:rsidRPr="00A52EB7">
        <w:rPr>
          <w:rFonts w:ascii="Arial" w:eastAsia="標楷體" w:hAnsi="Arial" w:cs="Arial"/>
        </w:rPr>
        <w:t>座火山，占有地球上的活躍的和</w:t>
      </w:r>
      <w:hyperlink r:id="rId21" w:tooltip="休眠火山" w:history="1">
        <w:r w:rsidR="00E51C0E" w:rsidRPr="00A52EB7">
          <w:rPr>
            <w:rFonts w:ascii="Arial" w:eastAsia="標楷體" w:hAnsi="Arial" w:cs="Arial"/>
          </w:rPr>
          <w:t>休眠火山</w:t>
        </w:r>
      </w:hyperlink>
      <w:r w:rsidR="00E51C0E" w:rsidRPr="00A52EB7">
        <w:rPr>
          <w:rFonts w:ascii="Arial" w:eastAsia="標楷體" w:hAnsi="Arial" w:cs="Arial"/>
        </w:rPr>
        <w:t>的</w:t>
      </w:r>
      <w:r w:rsidR="00E51C0E" w:rsidRPr="00A52EB7">
        <w:rPr>
          <w:rFonts w:ascii="Arial" w:eastAsia="標楷體" w:hAnsi="Arial" w:cs="Arial"/>
        </w:rPr>
        <w:t>75</w:t>
      </w:r>
      <w:r w:rsidR="00E51C0E" w:rsidRPr="00A52EB7">
        <w:rPr>
          <w:rFonts w:ascii="Arial" w:eastAsia="標楷體" w:hAnsi="Arial" w:cs="Arial"/>
        </w:rPr>
        <w:t>％以上而且</w:t>
      </w:r>
      <w:hyperlink r:id="rId22" w:tooltip="地球" w:history="1">
        <w:r w:rsidRPr="00A52EB7">
          <w:rPr>
            <w:rFonts w:ascii="Arial" w:eastAsia="標楷體" w:hAnsi="Arial" w:cs="Arial"/>
          </w:rPr>
          <w:t>地球</w:t>
        </w:r>
      </w:hyperlink>
      <w:r w:rsidRPr="00A52EB7">
        <w:rPr>
          <w:rFonts w:ascii="Arial" w:eastAsia="標楷體" w:hAnsi="Arial" w:cs="Arial"/>
        </w:rPr>
        <w:t>上</w:t>
      </w:r>
      <w:r w:rsidRPr="00A52EB7">
        <w:rPr>
          <w:rFonts w:ascii="Arial" w:eastAsia="標楷體" w:hAnsi="Arial" w:cs="Arial"/>
        </w:rPr>
        <w:t>90%</w:t>
      </w:r>
      <w:r w:rsidRPr="00A52EB7">
        <w:rPr>
          <w:rFonts w:ascii="Arial" w:eastAsia="標楷體" w:hAnsi="Arial" w:cs="Arial"/>
        </w:rPr>
        <w:t>的地震以及</w:t>
      </w:r>
      <w:r w:rsidRPr="00A52EB7">
        <w:rPr>
          <w:rFonts w:ascii="Arial" w:eastAsia="標楷體" w:hAnsi="Arial" w:cs="Arial"/>
        </w:rPr>
        <w:t>81%</w:t>
      </w:r>
      <w:r w:rsidRPr="00A52EB7">
        <w:rPr>
          <w:rFonts w:ascii="Arial" w:eastAsia="標楷體" w:hAnsi="Arial" w:cs="Arial"/>
        </w:rPr>
        <w:t>最強烈的地震都在該地帶上發生。</w:t>
      </w:r>
      <w:r w:rsidRPr="00A52EB7">
        <w:rPr>
          <w:rFonts w:ascii="Arial" w:eastAsia="標楷體" w:hAnsi="Arial" w:cs="Arial"/>
        </w:rPr>
        <w:br/>
      </w:r>
      <w:r w:rsidRPr="00A52EB7">
        <w:rPr>
          <w:rFonts w:ascii="Arial" w:eastAsia="標楷體" w:hAnsi="Arial" w:cs="Arial"/>
        </w:rPr>
        <w:t>關於地震與火山兩者之間的關聯性，下列何者正確？</w:t>
      </w:r>
      <w:r w:rsidR="00FC0D4B" w:rsidRPr="00A52EB7">
        <w:rPr>
          <w:rFonts w:ascii="Arial" w:eastAsia="標楷體" w:hAnsi="Arial" w:cs="Arial"/>
        </w:rPr>
        <w:br/>
      </w:r>
      <w:r w:rsidRPr="00A52EB7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  <w:noProof/>
        </w:rPr>
        <w:drawing>
          <wp:inline distT="0" distB="0" distL="0" distR="0" wp14:anchorId="59ACD8F4" wp14:editId="0C55F1F3">
            <wp:extent cx="3657600" cy="2552122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1424" cy="260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EB7">
        <w:rPr>
          <w:rFonts w:ascii="Arial" w:eastAsia="標楷體" w:hAnsi="Arial" w:cs="Arial"/>
        </w:rPr>
        <w:br/>
        <w:t>(A)</w:t>
      </w:r>
      <w:r w:rsidRPr="00A52EB7">
        <w:rPr>
          <w:rFonts w:ascii="Arial" w:eastAsia="標楷體" w:hAnsi="Arial" w:cs="Arial"/>
        </w:rPr>
        <w:t>地震和火山之間並無任何關聯</w:t>
      </w:r>
      <w:r w:rsidRPr="00A52EB7">
        <w:rPr>
          <w:rFonts w:ascii="Arial" w:eastAsia="標楷體" w:hAnsi="Arial" w:cs="Arial"/>
        </w:rPr>
        <w:br/>
        <w:t>(B)</w:t>
      </w:r>
      <w:r w:rsidRPr="00A52EB7">
        <w:rPr>
          <w:rFonts w:ascii="Arial" w:eastAsia="標楷體" w:hAnsi="Arial" w:cs="Arial"/>
        </w:rPr>
        <w:t>地震和火山都是因板塊運動所造成</w:t>
      </w:r>
      <w:r w:rsidRPr="00A52EB7">
        <w:rPr>
          <w:rFonts w:ascii="Arial" w:eastAsia="標楷體" w:hAnsi="Arial" w:cs="Arial"/>
        </w:rPr>
        <w:br/>
        <w:t>(C)</w:t>
      </w:r>
      <w:r w:rsidRPr="00A52EB7">
        <w:rPr>
          <w:rFonts w:ascii="Arial" w:eastAsia="標楷體" w:hAnsi="Arial" w:cs="Arial"/>
        </w:rPr>
        <w:t>火山是引發地震的主因</w:t>
      </w:r>
      <w:r w:rsidRPr="00A52EB7">
        <w:rPr>
          <w:rFonts w:ascii="Arial" w:eastAsia="標楷體" w:hAnsi="Arial" w:cs="Arial"/>
        </w:rPr>
        <w:br/>
        <w:t>(D)</w:t>
      </w:r>
      <w:r w:rsidRPr="00A52EB7">
        <w:rPr>
          <w:rFonts w:ascii="Arial" w:eastAsia="標楷體" w:hAnsi="Arial" w:cs="Arial"/>
        </w:rPr>
        <w:t>地震是引發火山的主因</w:t>
      </w:r>
    </w:p>
    <w:p w:rsidR="00B50C3D" w:rsidRPr="00B61C76" w:rsidRDefault="005E5FD0" w:rsidP="001D23FA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呈上題，地球上的火山和地震活動，目前大多使用哪種學說解釋其發生原因？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海底擴張學說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大陸漂移學說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亞佛加厥假說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板塊構造學說</w:t>
      </w:r>
    </w:p>
    <w:p w:rsidR="00B50C3D" w:rsidRPr="00B61C76" w:rsidRDefault="00B50C3D" w:rsidP="00B50C3D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  <w:snapToGrid w:val="0"/>
        </w:rPr>
      </w:pPr>
      <w:r w:rsidRPr="00B61C76">
        <w:rPr>
          <w:rFonts w:ascii="Arial" w:eastAsia="標楷體" w:hAnsi="Arial" w:cs="Arial"/>
        </w:rPr>
        <w:t>根據所學，請判斷</w:t>
      </w:r>
      <w:r w:rsidRPr="00B61C76">
        <w:rPr>
          <w:rFonts w:ascii="Arial" w:eastAsia="標楷體" w:hAnsi="Arial" w:cs="Arial"/>
          <w:u w:val="single"/>
        </w:rPr>
        <w:t>臺灣</w:t>
      </w:r>
      <w:r w:rsidR="00C04DEA" w:rsidRPr="00B61C76">
        <w:rPr>
          <w:rFonts w:ascii="Arial" w:eastAsia="標楷體" w:hAnsi="Arial" w:cs="Arial"/>
        </w:rPr>
        <w:t>附近</w:t>
      </w:r>
      <w:r w:rsidRPr="00B61C76">
        <w:rPr>
          <w:rFonts w:ascii="Arial" w:eastAsia="標楷體" w:hAnsi="Arial" w:cs="Arial"/>
        </w:rPr>
        <w:t>的板塊構造和下列何者最接近？</w:t>
      </w:r>
      <w:r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 wp14:anchorId="2095D4CB" wp14:editId="2F113907">
                <wp:extent cx="3689350" cy="2822713"/>
                <wp:effectExtent l="0" t="0" r="6350" b="0"/>
                <wp:docPr id="44" name="畫布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" name="文字方塊 20"/>
                        <wps:cNvSpPr txBox="1"/>
                        <wps:spPr>
                          <a:xfrm>
                            <a:off x="0" y="242733"/>
                            <a:ext cx="46990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0C3D" w:rsidRPr="005E57E6" w:rsidRDefault="00B50C3D" w:rsidP="00B50C3D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>
                                <w:rPr>
                                  <w:rFonts w:ascii="Arial" w:eastAsia="標楷體" w:hAnsi="Arial" w:cs="Arial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字方塊 27"/>
                        <wps:cNvSpPr txBox="1"/>
                        <wps:spPr>
                          <a:xfrm>
                            <a:off x="1985889" y="242733"/>
                            <a:ext cx="46990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0C3D" w:rsidRPr="005E57E6" w:rsidRDefault="00B50C3D" w:rsidP="00B50C3D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>
                                <w:rPr>
                                  <w:rFonts w:ascii="Arial" w:eastAsia="標楷體" w:hAnsi="Arial" w:cs="Arial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8"/>
                        <wps:cNvSpPr txBox="1"/>
                        <wps:spPr>
                          <a:xfrm>
                            <a:off x="0" y="1360723"/>
                            <a:ext cx="46990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0C3D" w:rsidRPr="005E57E6" w:rsidRDefault="00B50C3D" w:rsidP="00B50C3D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>
                                <w:rPr>
                                  <w:rFonts w:ascii="Arial" w:eastAsia="標楷體" w:hAnsi="Arial" w:cs="Arial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字方塊 31"/>
                        <wps:cNvSpPr txBox="1"/>
                        <wps:spPr>
                          <a:xfrm>
                            <a:off x="1985889" y="1360723"/>
                            <a:ext cx="46990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0C3D" w:rsidRPr="005E57E6" w:rsidRDefault="00B50C3D" w:rsidP="00B50C3D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>
                                <w:rPr>
                                  <w:rFonts w:ascii="Arial" w:eastAsia="標楷體" w:hAnsi="Arial" w:cs="Arial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47284" y="1478128"/>
                            <a:ext cx="1380952" cy="99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12116" y="331901"/>
                            <a:ext cx="1380952" cy="99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308398" y="1462913"/>
                            <a:ext cx="1380952" cy="99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圖片 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08398" y="302328"/>
                            <a:ext cx="1380952" cy="99047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095D4CB" id="畫布 44" o:spid="_x0000_s1059" editas="canvas" style="width:290.5pt;height:222.25pt;mso-position-horizontal-relative:char;mso-position-vertical-relative:line" coordsize="36893,28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">
                <v:shape id="_x0000_s1060" type="#_x0000_t75" style="position:absolute;width:36893;height:28225;visibility:visible;mso-wrap-style:square">
                  <v:fill o:detectmouseclick="t"/>
                  <v:path o:connecttype="none"/>
                </v:shape>
                <v:shape id="文字方塊 20" o:spid="_x0000_s1061" type="#_x0000_t202" style="position:absolute;top:2427;width:4699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B50C3D" w:rsidRPr="005E57E6" w:rsidRDefault="00B50C3D" w:rsidP="00B50C3D">
                        <w:pPr>
                          <w:rPr>
                            <w:rFonts w:ascii="Arial" w:eastAsia="標楷體" w:hAnsi="Arial" w:cs="Arial"/>
                          </w:rPr>
                        </w:pPr>
                        <w:r>
                          <w:rPr>
                            <w:rFonts w:ascii="Arial" w:eastAsia="標楷體" w:hAnsi="Arial" w:cs="Arial"/>
                          </w:rPr>
                          <w:t>(A)</w:t>
                        </w:r>
                      </w:p>
                    </w:txbxContent>
                  </v:textbox>
                </v:shape>
                <v:shape id="文字方塊 27" o:spid="_x0000_s1062" type="#_x0000_t202" style="position:absolute;left:19858;top:2427;width:4699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B50C3D" w:rsidRPr="005E57E6" w:rsidRDefault="00B50C3D" w:rsidP="00B50C3D">
                        <w:pPr>
                          <w:rPr>
                            <w:rFonts w:ascii="Arial" w:eastAsia="標楷體" w:hAnsi="Arial" w:cs="Arial"/>
                          </w:rPr>
                        </w:pPr>
                        <w:r>
                          <w:rPr>
                            <w:rFonts w:ascii="Arial" w:eastAsia="標楷體" w:hAnsi="Arial" w:cs="Arial"/>
                          </w:rPr>
                          <w:t>(B)</w:t>
                        </w:r>
                      </w:p>
                    </w:txbxContent>
                  </v:textbox>
                </v:shape>
                <v:shape id="文字方塊 28" o:spid="_x0000_s1063" type="#_x0000_t202" style="position:absolute;top:13607;width:4699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B50C3D" w:rsidRPr="005E57E6" w:rsidRDefault="00B50C3D" w:rsidP="00B50C3D">
                        <w:pPr>
                          <w:rPr>
                            <w:rFonts w:ascii="Arial" w:eastAsia="標楷體" w:hAnsi="Arial" w:cs="Arial"/>
                          </w:rPr>
                        </w:pPr>
                        <w:r>
                          <w:rPr>
                            <w:rFonts w:ascii="Arial" w:eastAsia="標楷體" w:hAnsi="Arial" w:cs="Arial"/>
                          </w:rPr>
                          <w:t>(C)</w:t>
                        </w:r>
                      </w:p>
                    </w:txbxContent>
                  </v:textbox>
                </v:shape>
                <v:shape id="文字方塊 31" o:spid="_x0000_s1064" type="#_x0000_t202" style="position:absolute;left:19858;top:13607;width:4699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B50C3D" w:rsidRPr="005E57E6" w:rsidRDefault="00B50C3D" w:rsidP="00B50C3D">
                        <w:pPr>
                          <w:rPr>
                            <w:rFonts w:ascii="Arial" w:eastAsia="標楷體" w:hAnsi="Arial" w:cs="Arial"/>
                          </w:rPr>
                        </w:pPr>
                        <w:r>
                          <w:rPr>
                            <w:rFonts w:ascii="Arial" w:eastAsia="標楷體" w:hAnsi="Arial" w:cs="Arial"/>
                          </w:rPr>
                          <w:t>(D)</w:t>
                        </w:r>
                      </w:p>
                    </w:txbxContent>
                  </v:textbox>
                </v:shape>
                <v:shape id="圖片 45" o:spid="_x0000_s1065" type="#_x0000_t75" style="position:absolute;left:4472;top:14781;width:13810;height:9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zQfLDAAAA2wAAAA8AAABkcnMvZG93bnJldi54bWxEj9FqwkAURN8L/YflFnyrm9ZYQnSVIhRE&#10;pWLqB1yy1ySavRt2V41/7woFH4eZOcNM571pxYWcbywr+BgmIIhLqxuuFOz/ft4zED4ga2wtk4Ib&#10;eZjPXl+mmGt75R1dilCJCGGfo4I6hC6X0pc1GfRD2xFH72CdwRClq6R2eI1w08rPJPmSBhuOCzV2&#10;tKipPBVno2DMW8urIs22Lh0li+x3sz6eMqUGb/33BESgPjzD/+2lVpCO4fEl/gA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NB8sMAAADbAAAADwAAAAAAAAAAAAAAAACf&#10;AgAAZHJzL2Rvd25yZXYueG1sUEsFBgAAAAAEAAQA9wAAAI8DAAAAAA==&#10;">
                  <v:imagedata r:id="rId28" o:title=""/>
                  <v:path arrowok="t"/>
                </v:shape>
                <v:shape id="圖片 46" o:spid="_x0000_s1066" type="#_x0000_t75" style="position:absolute;left:4121;top:3319;width:13809;height:9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1cofCAAAA2wAAAA8AAABkcnMvZG93bnJldi54bWxEj19rwkAQxN8Fv8OxQt/0UikiqaeE+ofQ&#10;N23p85pbk2BuL+TWmH77XkHwcZiZ3zCrzeAa1VMXas8GXmcJKOLC25pLA99f++kSVBBki41nMvBL&#10;ATbr8WiFqfV3PlJ/klJFCIcUDVQibap1KCpyGGa+JY7exXcOJcqu1LbDe4S7Rs+TZKEd1hwXKmzp&#10;o6Liero5A5LtcjkP+Razz0Pe2+vPnP3BmJfJkL2DEhrkGX60c2vgbQH/X+IP0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NXKHwgAAANsAAAAPAAAAAAAAAAAAAAAAAJ8C&#10;AABkcnMvZG93bnJldi54bWxQSwUGAAAAAAQABAD3AAAAjgMAAAAA&#10;">
                  <v:imagedata r:id="rId29" o:title=""/>
                  <v:path arrowok="t"/>
                </v:shape>
                <v:shape id="圖片 47" o:spid="_x0000_s1067" type="#_x0000_t75" style="position:absolute;left:23083;top:14629;width:13810;height:9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H33FAAAA2wAAAA8AAABkcnMvZG93bnJldi54bWxEj09rwkAUxO+FfoflCb3pRkm1RFepQqFQ&#10;iKg9eHxkX5PQ7NuYXfOnn94VhB6HmfkNs9r0phItNa60rGA6iUAQZ1aXnCv4Pn2M30A4j6yxskwK&#10;BnKwWT8/rTDRtuMDtUefiwBhl6CCwvs6kdJlBRl0E1sTB+/HNgZ9kE0udYNdgJtKzqJoLg2WHBYK&#10;rGlXUPZ7vBoFFz6V6bWW28t5+Hrd/e0x7WJU6mXUvy9BeOr9f/jR/tQK4gXcv4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cB99xQAAANsAAAAPAAAAAAAAAAAAAAAA&#10;AJ8CAABkcnMvZG93bnJldi54bWxQSwUGAAAAAAQABAD3AAAAkQMAAAAA&#10;">
                  <v:imagedata r:id="rId30" o:title=""/>
                  <v:path arrowok="t"/>
                </v:shape>
                <v:shape id="圖片 48" o:spid="_x0000_s1068" type="#_x0000_t75" style="position:absolute;left:23083;top:3023;width:13810;height:9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CWzCAAAA2wAAAA8AAABkcnMvZG93bnJldi54bWxEj8GKwkAMhu+C7zBE2JtOLatI11HclQU9&#10;eLDuA4RObIudTOmMtb795iB4DH/+L/nW28E1qqcu1J4NzGcJKOLC25pLA3+X3+kKVIjIFhvPZOBJ&#10;Abab8WiNmfUPPlOfx1IJhEOGBqoY20zrUFTkMMx8SyzZ1XcOo4xdqW2HD4G7RqdJstQOa5YLFbb0&#10;U1Fxy+9OKCd9/t7Pb/0xSdvmWD/dwl9SYz4mw+4LVKQhvpdf7YM18CnPiot4gN7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TwlswgAAANsAAAAPAAAAAAAAAAAAAAAAAJ8C&#10;AABkcnMvZG93bnJldi54bWxQSwUGAAAAAAQABAD3AAAAjgMAAAAA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:rsidR="007A7308" w:rsidRPr="00B61C76" w:rsidRDefault="00951DF6" w:rsidP="00B50C3D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地震發生時，產生地震波的</w:t>
      </w:r>
      <w:r w:rsidR="003B3169" w:rsidRPr="00B61C76">
        <w:rPr>
          <w:rFonts w:ascii="Arial" w:eastAsia="標楷體" w:hAnsi="Arial" w:cs="Arial"/>
        </w:rPr>
        <w:t>位置</w:t>
      </w:r>
      <w:r w:rsidRPr="00B61C76">
        <w:rPr>
          <w:rFonts w:ascii="Arial" w:eastAsia="標楷體" w:hAnsi="Arial" w:cs="Arial"/>
        </w:rPr>
        <w:t>，一般稱之為？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震源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震央</w:t>
      </w:r>
      <w:r w:rsidRPr="00B61C76">
        <w:rPr>
          <w:rFonts w:ascii="Arial" w:eastAsia="標楷體" w:hAnsi="Arial" w:cs="Arial"/>
        </w:rPr>
        <w:t xml:space="preserve"> </w:t>
      </w:r>
      <w:r w:rsidR="000C4EC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震度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地震規模</w:t>
      </w:r>
      <w:r w:rsidR="00FC0D4B" w:rsidRPr="00B61C76">
        <w:rPr>
          <w:rFonts w:ascii="Arial" w:eastAsia="標楷體" w:hAnsi="Arial" w:cs="Arial"/>
        </w:rPr>
        <w:br/>
      </w:r>
    </w:p>
    <w:p w:rsidR="007A7308" w:rsidRPr="00B61C76" w:rsidRDefault="0074519E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lastRenderedPageBreak/>
        <w:t>關於地震強度和地震規模的概念：</w:t>
      </w:r>
      <w:r w:rsidR="006E2919" w:rsidRPr="00B61C76">
        <w:rPr>
          <w:rFonts w:ascii="Arial" w:eastAsia="標楷體" w:hAnsi="Arial" w:cs="Arial"/>
        </w:rPr>
        <w:t>同一個地震，各個地震測站所測</w:t>
      </w:r>
      <w:r w:rsidRPr="00B61C76">
        <w:rPr>
          <w:rFonts w:ascii="Arial" w:eastAsia="標楷體" w:hAnsi="Arial" w:cs="Arial"/>
        </w:rPr>
        <w:t>到、計算出</w:t>
      </w:r>
      <w:r w:rsidR="006E2919" w:rsidRPr="00B61C76">
        <w:rPr>
          <w:rFonts w:ascii="Arial" w:eastAsia="標楷體" w:hAnsi="Arial" w:cs="Arial"/>
        </w:rPr>
        <w:t>的數值，</w:t>
      </w:r>
      <w:r w:rsidRPr="00B61C76">
        <w:rPr>
          <w:rFonts w:ascii="Arial" w:eastAsia="標楷體" w:hAnsi="Arial" w:cs="Arial"/>
        </w:rPr>
        <w:t>應該相同的</w:t>
      </w:r>
      <w:r w:rsidR="006E2919" w:rsidRPr="00B61C76">
        <w:rPr>
          <w:rFonts w:ascii="Arial" w:eastAsia="標楷體" w:hAnsi="Arial" w:cs="Arial"/>
        </w:rPr>
        <w:t>是？</w:t>
      </w:r>
      <w:r w:rsidR="007A7308" w:rsidRPr="00B61C76">
        <w:rPr>
          <w:rFonts w:ascii="Arial" w:eastAsia="標楷體" w:hAnsi="Arial" w:cs="Arial"/>
        </w:rPr>
        <w:br/>
        <w:t>(A)</w:t>
      </w:r>
      <w:r w:rsidR="006E2919" w:rsidRPr="00B61C76">
        <w:rPr>
          <w:rFonts w:ascii="Arial" w:eastAsia="標楷體" w:hAnsi="Arial" w:cs="Arial"/>
        </w:rPr>
        <w:t>地震規模</w:t>
      </w:r>
      <w:r w:rsidR="006E2919" w:rsidRPr="00B61C76">
        <w:rPr>
          <w:rFonts w:ascii="Arial" w:eastAsia="標楷體" w:hAnsi="Arial" w:cs="Arial"/>
        </w:rPr>
        <w:t xml:space="preserve">  </w:t>
      </w:r>
      <w:r w:rsidRPr="00B61C76">
        <w:rPr>
          <w:rFonts w:ascii="Arial" w:eastAsia="標楷體" w:hAnsi="Arial" w:cs="Arial"/>
        </w:rPr>
        <w:t xml:space="preserve"> 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6E2919" w:rsidRPr="00B61C76">
        <w:rPr>
          <w:rFonts w:ascii="Arial" w:eastAsia="標楷體" w:hAnsi="Arial" w:cs="Arial"/>
        </w:rPr>
        <w:t>地震強度</w:t>
      </w:r>
      <w:r w:rsidR="006E2919" w:rsidRPr="00B61C76">
        <w:rPr>
          <w:rFonts w:ascii="Arial" w:eastAsia="標楷體" w:hAnsi="Arial" w:cs="Arial"/>
        </w:rPr>
        <w:t xml:space="preserve">  </w:t>
      </w:r>
      <w:r w:rsidR="006E2919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兩者</w:t>
      </w:r>
      <w:r w:rsidR="006E2919" w:rsidRPr="00B61C76">
        <w:rPr>
          <w:rFonts w:ascii="Arial" w:eastAsia="標楷體" w:hAnsi="Arial" w:cs="Arial"/>
        </w:rPr>
        <w:t>都相同</w:t>
      </w:r>
      <w:r w:rsidRPr="00B61C76">
        <w:rPr>
          <w:rFonts w:ascii="Arial" w:eastAsia="標楷體" w:hAnsi="Arial" w:cs="Arial"/>
        </w:rPr>
        <w:t xml:space="preserve"> </w:t>
      </w:r>
      <w:r w:rsidR="00FC0D4B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兩者都不同</w:t>
      </w:r>
    </w:p>
    <w:p w:rsidR="007A7308" w:rsidRPr="00B61C76" w:rsidRDefault="000C4ECB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某日發生地震，記者的相關報導：</w:t>
      </w:r>
      <w:r w:rsidRPr="00B61C76">
        <w:rPr>
          <w:rFonts w:ascii="Arial" w:eastAsia="標楷體" w:hAnsi="Arial" w:cs="Arial"/>
        </w:rPr>
        <w:t>…</w:t>
      </w:r>
      <w:r w:rsidRPr="00B61C76">
        <w:rPr>
          <w:rFonts w:ascii="Arial" w:eastAsia="標楷體" w:hAnsi="Arial" w:cs="Arial"/>
        </w:rPr>
        <w:t>此次地震震央在</w:t>
      </w:r>
      <w:r w:rsidRPr="00B61C76">
        <w:rPr>
          <w:rFonts w:ascii="Arial" w:eastAsia="標楷體" w:hAnsi="Arial" w:cs="Arial"/>
          <w:u w:val="single"/>
        </w:rPr>
        <w:t>花蓮</w:t>
      </w:r>
      <w:r w:rsidRPr="00B61C76">
        <w:rPr>
          <w:rFonts w:ascii="Arial" w:eastAsia="標楷體" w:hAnsi="Arial" w:cs="Arial"/>
        </w:rPr>
        <w:t xml:space="preserve"> </w:t>
      </w:r>
      <w:r w:rsidRPr="00B61C76">
        <w:rPr>
          <w:rFonts w:ascii="Arial" w:eastAsia="標楷體" w:hAnsi="Arial" w:cs="Arial"/>
          <w:u w:val="single"/>
        </w:rPr>
        <w:t>新城鄉</w:t>
      </w:r>
      <w:r w:rsidRPr="00B61C76">
        <w:rPr>
          <w:rFonts w:ascii="Arial" w:eastAsia="標楷體" w:hAnsi="Arial" w:cs="Arial"/>
        </w:rPr>
        <w:t>，震源深度</w:t>
      </w:r>
      <w:r w:rsidRPr="00B61C76">
        <w:rPr>
          <w:rFonts w:ascii="Arial" w:eastAsia="標楷體" w:hAnsi="Arial" w:cs="Arial"/>
        </w:rPr>
        <w:t>25</w:t>
      </w:r>
      <w:r w:rsidRPr="00B61C76">
        <w:rPr>
          <w:rFonts w:ascii="Arial" w:eastAsia="標楷體" w:hAnsi="Arial" w:cs="Arial"/>
        </w:rPr>
        <w:t>公里，地震規模為</w:t>
      </w:r>
      <w:r w:rsidRPr="00B61C76">
        <w:rPr>
          <w:rFonts w:ascii="Arial" w:eastAsia="標楷體" w:hAnsi="Arial" w:cs="Arial"/>
        </w:rPr>
        <w:t>6.5</w:t>
      </w:r>
      <w:r w:rsidRPr="00B61C76">
        <w:rPr>
          <w:rFonts w:ascii="Arial" w:eastAsia="標楷體" w:hAnsi="Arial" w:cs="Arial"/>
        </w:rPr>
        <w:t>級</w:t>
      </w:r>
      <w:r w:rsidRPr="00B61C76">
        <w:rPr>
          <w:rFonts w:ascii="Arial" w:eastAsia="標楷體" w:hAnsi="Arial" w:cs="Arial"/>
        </w:rPr>
        <w:t>…</w:t>
      </w:r>
      <w:r w:rsidRPr="00B61C76">
        <w:rPr>
          <w:rFonts w:ascii="Arial" w:eastAsia="標楷體" w:hAnsi="Arial" w:cs="Arial"/>
          <w:u w:val="single"/>
        </w:rPr>
        <w:t>台北</w:t>
      </w:r>
      <w:r w:rsidRPr="00B61C76">
        <w:rPr>
          <w:rFonts w:ascii="Arial" w:eastAsia="標楷體" w:hAnsi="Arial" w:cs="Arial"/>
        </w:rPr>
        <w:t>最大震度</w:t>
      </w:r>
      <w:r w:rsidR="00C778EF" w:rsidRPr="00B61C76">
        <w:rPr>
          <w:rFonts w:ascii="Arial" w:eastAsia="標楷體" w:hAnsi="Arial" w:cs="Arial"/>
        </w:rPr>
        <w:t>3</w:t>
      </w:r>
      <w:r w:rsidR="00C778EF" w:rsidRPr="00B61C76">
        <w:rPr>
          <w:rFonts w:ascii="Arial" w:eastAsia="標楷體" w:hAnsi="Arial" w:cs="Arial"/>
        </w:rPr>
        <w:t>級</w:t>
      </w:r>
      <w:r w:rsidR="00C778EF" w:rsidRPr="00B61C76">
        <w:rPr>
          <w:rFonts w:ascii="Arial" w:eastAsia="標楷體" w:hAnsi="Arial" w:cs="Arial"/>
        </w:rPr>
        <w:t>…</w:t>
      </w:r>
      <w:r w:rsidR="00C778EF" w:rsidRPr="00B61C76">
        <w:rPr>
          <w:rFonts w:ascii="Arial" w:eastAsia="標楷體" w:hAnsi="Arial" w:cs="Arial"/>
        </w:rPr>
        <w:t>。上述報導中，</w:t>
      </w:r>
      <w:r w:rsidR="00235C90">
        <w:rPr>
          <w:rFonts w:ascii="Arial" w:eastAsia="標楷體" w:hAnsi="Arial" w:cs="Arial" w:hint="eastAsia"/>
        </w:rPr>
        <w:t>應</w:t>
      </w:r>
      <w:r w:rsidR="00235C90">
        <w:rPr>
          <w:rFonts w:ascii="Arial" w:eastAsia="標楷體" w:hAnsi="Arial" w:cs="Arial"/>
        </w:rPr>
        <w:t>該修正</w:t>
      </w:r>
      <w:r w:rsidR="00C778EF" w:rsidRPr="00B61C76">
        <w:rPr>
          <w:rFonts w:ascii="Arial" w:eastAsia="標楷體" w:hAnsi="Arial" w:cs="Arial"/>
        </w:rPr>
        <w:t>的部分是？</w:t>
      </w:r>
      <w:r w:rsidR="00C778EF" w:rsidRPr="00B61C76">
        <w:rPr>
          <w:rFonts w:ascii="Arial" w:eastAsia="標楷體" w:hAnsi="Arial" w:cs="Arial"/>
        </w:rPr>
        <w:br/>
        <w:t>(A)</w:t>
      </w:r>
      <w:r w:rsidR="00C778EF" w:rsidRPr="00B61C76">
        <w:rPr>
          <w:rFonts w:ascii="Arial" w:eastAsia="標楷體" w:hAnsi="Arial" w:cs="Arial"/>
        </w:rPr>
        <w:t>地震規模只</w:t>
      </w:r>
      <w:r w:rsidR="00235C90">
        <w:rPr>
          <w:rFonts w:ascii="Arial" w:eastAsia="標楷體" w:hAnsi="Arial" w:cs="Arial" w:hint="eastAsia"/>
        </w:rPr>
        <w:t>能</w:t>
      </w:r>
      <w:r w:rsidR="00C778EF" w:rsidRPr="00B61C76">
        <w:rPr>
          <w:rFonts w:ascii="Arial" w:eastAsia="標楷體" w:hAnsi="Arial" w:cs="Arial"/>
        </w:rPr>
        <w:t>有整數部分</w:t>
      </w:r>
      <w:r w:rsidR="00C778EF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C778EF" w:rsidRPr="00B61C76">
        <w:rPr>
          <w:rFonts w:ascii="Arial" w:eastAsia="標楷體" w:hAnsi="Arial" w:cs="Arial"/>
        </w:rPr>
        <w:t>地震規模不能使用</w:t>
      </w:r>
      <w:r w:rsidR="00C778EF" w:rsidRPr="00B61C76">
        <w:rPr>
          <w:rFonts w:ascii="Arial" w:eastAsia="標楷體" w:hAnsi="Arial" w:cs="Arial"/>
        </w:rPr>
        <w:t>”</w:t>
      </w:r>
      <w:r w:rsidR="00C778EF" w:rsidRPr="00B61C76">
        <w:rPr>
          <w:rFonts w:ascii="Arial" w:eastAsia="標楷體" w:hAnsi="Arial" w:cs="Arial"/>
        </w:rPr>
        <w:t>級</w:t>
      </w:r>
      <w:r w:rsidR="00C778EF" w:rsidRPr="00B61C76">
        <w:rPr>
          <w:rFonts w:ascii="Arial" w:eastAsia="標楷體" w:hAnsi="Arial" w:cs="Arial"/>
        </w:rPr>
        <w:t>”</w:t>
      </w:r>
      <w:r w:rsidR="00C778EF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C832F9" w:rsidRPr="00B61C76">
        <w:rPr>
          <w:rFonts w:ascii="Arial" w:eastAsia="標楷體" w:hAnsi="Arial" w:cs="Arial"/>
        </w:rPr>
        <w:t>震度</w:t>
      </w:r>
      <w:r w:rsidR="00235C90">
        <w:rPr>
          <w:rFonts w:ascii="Arial" w:eastAsia="標楷體" w:hAnsi="Arial" w:cs="Arial" w:hint="eastAsia"/>
        </w:rPr>
        <w:t>要寫到</w:t>
      </w:r>
      <w:r w:rsidR="00235C90">
        <w:rPr>
          <w:rFonts w:ascii="Arial" w:eastAsia="標楷體" w:hAnsi="Arial" w:cs="Arial"/>
        </w:rPr>
        <w:t>小</w:t>
      </w:r>
      <w:r w:rsidR="00235C90">
        <w:rPr>
          <w:rFonts w:ascii="Arial" w:eastAsia="標楷體" w:hAnsi="Arial" w:cs="Arial" w:hint="eastAsia"/>
        </w:rPr>
        <w:t>數</w:t>
      </w:r>
      <w:r w:rsidR="00235C90">
        <w:rPr>
          <w:rFonts w:ascii="Arial" w:eastAsia="標楷體" w:hAnsi="Arial" w:cs="Arial" w:hint="eastAsia"/>
        </w:rPr>
        <w:t>1</w:t>
      </w:r>
      <w:r w:rsidR="00235C90">
        <w:rPr>
          <w:rFonts w:ascii="Arial" w:eastAsia="標楷體" w:hAnsi="Arial" w:cs="Arial" w:hint="eastAsia"/>
        </w:rPr>
        <w:t>位</w:t>
      </w:r>
      <w:r w:rsidR="00235C90">
        <w:rPr>
          <w:rFonts w:ascii="Arial" w:eastAsia="標楷體" w:hAnsi="Arial" w:cs="Arial"/>
        </w:rPr>
        <w:t>數</w:t>
      </w:r>
      <w:r w:rsidR="00C832F9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C832F9" w:rsidRPr="00B61C76">
        <w:rPr>
          <w:rFonts w:ascii="Arial" w:eastAsia="標楷體" w:hAnsi="Arial" w:cs="Arial"/>
        </w:rPr>
        <w:t>震度不能使用</w:t>
      </w:r>
      <w:r w:rsidR="00C832F9" w:rsidRPr="00B61C76">
        <w:rPr>
          <w:rFonts w:ascii="Arial" w:eastAsia="標楷體" w:hAnsi="Arial" w:cs="Arial"/>
        </w:rPr>
        <w:t>”</w:t>
      </w:r>
      <w:r w:rsidR="00C832F9" w:rsidRPr="00B61C76">
        <w:rPr>
          <w:rFonts w:ascii="Arial" w:eastAsia="標楷體" w:hAnsi="Arial" w:cs="Arial"/>
        </w:rPr>
        <w:t>級</w:t>
      </w:r>
      <w:r w:rsidR="00C832F9" w:rsidRPr="00B61C76">
        <w:rPr>
          <w:rFonts w:ascii="Arial" w:eastAsia="標楷體" w:hAnsi="Arial" w:cs="Arial"/>
        </w:rPr>
        <w:t>”</w:t>
      </w:r>
    </w:p>
    <w:p w:rsidR="007A7308" w:rsidRPr="00B61C76" w:rsidRDefault="007E63F2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附圖是甲、乙兩個板塊交界的平面圖</w:t>
      </w:r>
      <w:r w:rsidR="00122417" w:rsidRPr="00B61C76">
        <w:rPr>
          <w:rFonts w:ascii="Arial" w:eastAsia="標楷體" w:hAnsi="Arial" w:cs="Arial"/>
        </w:rPr>
        <w:t>(</w:t>
      </w:r>
      <w:r w:rsidR="00122417" w:rsidRPr="00B61C76">
        <w:rPr>
          <w:rFonts w:ascii="Arial" w:eastAsia="標楷體" w:hAnsi="Arial" w:cs="Arial"/>
        </w:rPr>
        <w:t>空拍圖</w:t>
      </w:r>
      <w:r w:rsidR="00122417" w:rsidRPr="00B61C76">
        <w:rPr>
          <w:rFonts w:ascii="Arial" w:eastAsia="標楷體" w:hAnsi="Arial" w:cs="Arial"/>
        </w:rPr>
        <w:t>)</w:t>
      </w:r>
      <w:r w:rsidRPr="00B61C76">
        <w:rPr>
          <w:rFonts w:ascii="Arial" w:eastAsia="標楷體" w:hAnsi="Arial" w:cs="Arial"/>
        </w:rPr>
        <w:t>，圖中</w:t>
      </w:r>
      <w:r w:rsidR="00122417" w:rsidRPr="00B61C76">
        <w:rPr>
          <w:rFonts w:ascii="Arial" w:eastAsia="標楷體" w:hAnsi="Arial" w:cs="Arial"/>
        </w:rPr>
        <w:t>斜線是板塊交界處；</w:t>
      </w:r>
      <w:r w:rsidRPr="00B61C76">
        <w:rPr>
          <w:rFonts w:ascii="Arial" w:eastAsia="標楷體" w:hAnsi="Arial" w:cs="Arial"/>
        </w:rPr>
        <w:t>符號是歷年發生地震的震央位置</w:t>
      </w:r>
      <w:r w:rsidRPr="00B61C76">
        <w:rPr>
          <w:rFonts w:ascii="Arial" w:eastAsia="標楷體" w:hAnsi="Arial" w:cs="Arial"/>
        </w:rPr>
        <w:t>(Ο</w:t>
      </w:r>
      <w:r w:rsidRPr="00B61C76">
        <w:rPr>
          <w:rFonts w:ascii="Arial" w:eastAsia="標楷體" w:hAnsi="Arial" w:cs="Arial"/>
        </w:rPr>
        <w:t>表示淺源地震、</w:t>
      </w:r>
      <w:r w:rsidRPr="00B61C76">
        <w:rPr>
          <w:rFonts w:ascii="Arial" w:eastAsia="標楷體" w:hAnsi="Arial" w:cs="Arial"/>
        </w:rPr>
        <w:t>x</w:t>
      </w:r>
      <w:r w:rsidRPr="00B61C76">
        <w:rPr>
          <w:rFonts w:ascii="Arial" w:eastAsia="標楷體" w:hAnsi="Arial" w:cs="Arial"/>
        </w:rPr>
        <w:t>表示中源地震、</w:t>
      </w:r>
      <w:r w:rsidRPr="00B61C76">
        <w:rPr>
          <w:rFonts w:ascii="Cambria Math" w:eastAsia="標楷體" w:hAnsi="Cambria Math" w:cs="Cambria Math"/>
        </w:rPr>
        <w:t>△</w:t>
      </w:r>
      <w:r w:rsidRPr="00B61C76">
        <w:rPr>
          <w:rFonts w:ascii="Arial" w:eastAsia="標楷體" w:hAnsi="Arial" w:cs="Arial"/>
        </w:rPr>
        <w:t>表示深源地震</w:t>
      </w:r>
      <w:r w:rsidRPr="00B61C76">
        <w:rPr>
          <w:rFonts w:ascii="Arial" w:eastAsia="標楷體" w:hAnsi="Arial" w:cs="Arial"/>
        </w:rPr>
        <w:t>)</w:t>
      </w:r>
      <w:r w:rsidRPr="00B61C76">
        <w:rPr>
          <w:rFonts w:ascii="Arial" w:eastAsia="標楷體" w:hAnsi="Arial" w:cs="Arial"/>
        </w:rPr>
        <w:t>。試判斷甲、乙兩板塊的交界類型？</w:t>
      </w:r>
      <w:r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024505" cy="1589930"/>
                <wp:effectExtent l="0" t="0" r="0" b="0"/>
                <wp:docPr id="19" name="畫布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4" name="矩形 34"/>
                        <wps:cNvSpPr/>
                        <wps:spPr>
                          <a:xfrm>
                            <a:off x="262602" y="155241"/>
                            <a:ext cx="1905000" cy="11938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直線接點 41"/>
                        <wps:cNvCnPr/>
                        <wps:spPr>
                          <a:xfrm flipH="1">
                            <a:off x="866593" y="155241"/>
                            <a:ext cx="754644" cy="120443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文字方塊 16"/>
                        <wps:cNvSpPr txBox="1"/>
                        <wps:spPr>
                          <a:xfrm>
                            <a:off x="304506" y="270806"/>
                            <a:ext cx="37084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63F2" w:rsidRDefault="007E63F2" w:rsidP="007E63F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標楷體" w:cs="Arial" w:hint="eastAsia"/>
                                  <w:kern w:val="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文字方塊 16"/>
                        <wps:cNvSpPr txBox="1"/>
                        <wps:spPr>
                          <a:xfrm>
                            <a:off x="1491064" y="790737"/>
                            <a:ext cx="37084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63F2" w:rsidRDefault="007E63F2" w:rsidP="007E63F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標楷體" w:cs="Arial" w:hint="eastAsia"/>
                                  <w:kern w:val="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等腰三角形 49"/>
                        <wps:cNvSpPr>
                          <a:spLocks noChangeAspect="1"/>
                        </wps:cNvSpPr>
                        <wps:spPr>
                          <a:xfrm>
                            <a:off x="750081" y="347856"/>
                            <a:ext cx="108000" cy="108000"/>
                          </a:xfrm>
                          <a:prstGeom prst="triangl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橢圓 54"/>
                        <wps:cNvSpPr>
                          <a:spLocks noChangeAspect="1"/>
                        </wps:cNvSpPr>
                        <wps:spPr>
                          <a:xfrm>
                            <a:off x="1109417" y="602909"/>
                            <a:ext cx="108000" cy="108000"/>
                          </a:xfrm>
                          <a:prstGeom prst="ellips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57" name="群組 57"/>
                        <wpg:cNvGrpSpPr>
                          <a:grpSpLocks noChangeAspect="1"/>
                        </wpg:cNvGrpSpPr>
                        <wpg:grpSpPr>
                          <a:xfrm rot="2700000">
                            <a:off x="1032426" y="339439"/>
                            <a:ext cx="108000" cy="108000"/>
                            <a:chOff x="2957332" y="755249"/>
                            <a:chExt cx="295154" cy="295154"/>
                          </a:xfrm>
                        </wpg:grpSpPr>
                        <wps:wsp>
                          <wps:cNvPr id="55" name="直線接點 55"/>
                          <wps:cNvCnPr/>
                          <wps:spPr>
                            <a:xfrm>
                              <a:off x="2957332" y="902504"/>
                              <a:ext cx="295154" cy="0"/>
                            </a:xfrm>
                            <a:prstGeom prst="line">
                              <a:avLst/>
                            </a:prstGeom>
                            <a:ln w="19050" cap="rnd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直線接點 56"/>
                          <wps:cNvCnPr/>
                          <wps:spPr>
                            <a:xfrm rot="16200000">
                              <a:off x="2957332" y="902826"/>
                              <a:ext cx="295154" cy="0"/>
                            </a:xfrm>
                            <a:prstGeom prst="line">
                              <a:avLst/>
                            </a:prstGeom>
                            <a:ln w="19050" cap="rnd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58" name="橢圓 58"/>
                        <wps:cNvSpPr>
                          <a:spLocks noChangeAspect="1"/>
                        </wps:cNvSpPr>
                        <wps:spPr>
                          <a:xfrm>
                            <a:off x="974612" y="815291"/>
                            <a:ext cx="108000" cy="108000"/>
                          </a:xfrm>
                          <a:prstGeom prst="ellips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橢圓 59"/>
                        <wps:cNvSpPr>
                          <a:spLocks noChangeAspect="1"/>
                        </wps:cNvSpPr>
                        <wps:spPr>
                          <a:xfrm>
                            <a:off x="866613" y="1025848"/>
                            <a:ext cx="108000" cy="108000"/>
                          </a:xfrm>
                          <a:prstGeom prst="ellips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60" name="群組 60"/>
                        <wpg:cNvGrpSpPr>
                          <a:grpSpLocks noChangeAspect="1"/>
                        </wpg:cNvGrpSpPr>
                        <wpg:grpSpPr>
                          <a:xfrm rot="2700000">
                            <a:off x="901057" y="547916"/>
                            <a:ext cx="108000" cy="108000"/>
                            <a:chOff x="2957332" y="755249"/>
                            <a:chExt cx="295154" cy="295154"/>
                          </a:xfrm>
                        </wpg:grpSpPr>
                        <wps:wsp>
                          <wps:cNvPr id="61" name="直線接點 61"/>
                          <wps:cNvCnPr/>
                          <wps:spPr>
                            <a:xfrm>
                              <a:off x="2957332" y="902504"/>
                              <a:ext cx="295154" cy="0"/>
                            </a:xfrm>
                            <a:prstGeom prst="line">
                              <a:avLst/>
                            </a:prstGeom>
                            <a:ln w="19050" cap="rnd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直線接點 62"/>
                          <wps:cNvCnPr/>
                          <wps:spPr>
                            <a:xfrm rot="16200000">
                              <a:off x="2957332" y="902826"/>
                              <a:ext cx="295154" cy="0"/>
                            </a:xfrm>
                            <a:prstGeom prst="line">
                              <a:avLst/>
                            </a:prstGeom>
                            <a:ln w="19050" cap="rnd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63" name="群組 63"/>
                        <wpg:cNvGrpSpPr>
                          <a:grpSpLocks noChangeAspect="1"/>
                        </wpg:cNvGrpSpPr>
                        <wpg:grpSpPr>
                          <a:xfrm rot="2700000">
                            <a:off x="778109" y="756866"/>
                            <a:ext cx="108000" cy="108000"/>
                            <a:chOff x="2957332" y="755249"/>
                            <a:chExt cx="295154" cy="295154"/>
                          </a:xfrm>
                        </wpg:grpSpPr>
                        <wps:wsp>
                          <wps:cNvPr id="64" name="直線接點 64"/>
                          <wps:cNvCnPr/>
                          <wps:spPr>
                            <a:xfrm>
                              <a:off x="2957332" y="902504"/>
                              <a:ext cx="295154" cy="0"/>
                            </a:xfrm>
                            <a:prstGeom prst="line">
                              <a:avLst/>
                            </a:prstGeom>
                            <a:ln w="19050" cap="rnd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直線接點 65"/>
                          <wps:cNvCnPr/>
                          <wps:spPr>
                            <a:xfrm rot="16200000">
                              <a:off x="2957332" y="902826"/>
                              <a:ext cx="295154" cy="0"/>
                            </a:xfrm>
                            <a:prstGeom prst="line">
                              <a:avLst/>
                            </a:prstGeom>
                            <a:ln w="19050" cap="rnd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66" name="等腰三角形 66"/>
                        <wps:cNvSpPr>
                          <a:spLocks noChangeAspect="1"/>
                        </wps:cNvSpPr>
                        <wps:spPr>
                          <a:xfrm>
                            <a:off x="590624" y="580327"/>
                            <a:ext cx="108000" cy="108000"/>
                          </a:xfrm>
                          <a:prstGeom prst="triangl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等腰三角形 67"/>
                        <wps:cNvSpPr>
                          <a:spLocks noChangeAspect="1"/>
                        </wps:cNvSpPr>
                        <wps:spPr>
                          <a:xfrm>
                            <a:off x="444464" y="771982"/>
                            <a:ext cx="108000" cy="108000"/>
                          </a:xfrm>
                          <a:prstGeom prst="triangl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等腰三角形 68"/>
                        <wps:cNvSpPr>
                          <a:spLocks noChangeAspect="1"/>
                        </wps:cNvSpPr>
                        <wps:spPr>
                          <a:xfrm>
                            <a:off x="391366" y="994463"/>
                            <a:ext cx="108000" cy="108000"/>
                          </a:xfrm>
                          <a:prstGeom prst="triangl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69" name="群組 69"/>
                        <wpg:cNvGrpSpPr>
                          <a:grpSpLocks noChangeAspect="1"/>
                        </wpg:cNvGrpSpPr>
                        <wpg:grpSpPr>
                          <a:xfrm rot="2700000">
                            <a:off x="663630" y="927035"/>
                            <a:ext cx="108000" cy="108000"/>
                            <a:chOff x="2957332" y="755249"/>
                            <a:chExt cx="295154" cy="295154"/>
                          </a:xfrm>
                        </wpg:grpSpPr>
                        <wps:wsp>
                          <wps:cNvPr id="70" name="直線接點 70"/>
                          <wps:cNvCnPr/>
                          <wps:spPr>
                            <a:xfrm>
                              <a:off x="2957332" y="902504"/>
                              <a:ext cx="295154" cy="0"/>
                            </a:xfrm>
                            <a:prstGeom prst="line">
                              <a:avLst/>
                            </a:prstGeom>
                            <a:ln w="19050" cap="rnd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" name="直線接點 71"/>
                          <wps:cNvCnPr/>
                          <wps:spPr>
                            <a:xfrm rot="16200000">
                              <a:off x="2957332" y="902826"/>
                              <a:ext cx="295154" cy="0"/>
                            </a:xfrm>
                            <a:prstGeom prst="line">
                              <a:avLst/>
                            </a:prstGeom>
                            <a:ln w="19050" cap="rnd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72" name="橢圓 72"/>
                        <wps:cNvSpPr>
                          <a:spLocks noChangeAspect="1"/>
                        </wps:cNvSpPr>
                        <wps:spPr>
                          <a:xfrm>
                            <a:off x="1217428" y="389680"/>
                            <a:ext cx="108000" cy="108000"/>
                          </a:xfrm>
                          <a:prstGeom prst="ellips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橢圓 79"/>
                        <wps:cNvSpPr>
                          <a:spLocks noChangeAspect="1"/>
                        </wps:cNvSpPr>
                        <wps:spPr>
                          <a:xfrm>
                            <a:off x="1325416" y="239856"/>
                            <a:ext cx="108000" cy="108000"/>
                          </a:xfrm>
                          <a:prstGeom prst="ellips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80" name="群組 80"/>
                        <wpg:cNvGrpSpPr>
                          <a:grpSpLocks noChangeAspect="1"/>
                        </wpg:cNvGrpSpPr>
                        <wpg:grpSpPr>
                          <a:xfrm rot="2700000">
                            <a:off x="621138" y="1110156"/>
                            <a:ext cx="108000" cy="108000"/>
                            <a:chOff x="2957332" y="755249"/>
                            <a:chExt cx="295154" cy="295154"/>
                          </a:xfrm>
                        </wpg:grpSpPr>
                        <wps:wsp>
                          <wps:cNvPr id="81" name="直線接點 81"/>
                          <wps:cNvCnPr/>
                          <wps:spPr>
                            <a:xfrm>
                              <a:off x="2957332" y="902504"/>
                              <a:ext cx="295154" cy="0"/>
                            </a:xfrm>
                            <a:prstGeom prst="line">
                              <a:avLst/>
                            </a:prstGeom>
                            <a:ln w="19050" cap="rnd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直線接點 82"/>
                          <wps:cNvCnPr/>
                          <wps:spPr>
                            <a:xfrm rot="16200000">
                              <a:off x="2957332" y="902826"/>
                              <a:ext cx="295154" cy="0"/>
                            </a:xfrm>
                            <a:prstGeom prst="line">
                              <a:avLst/>
                            </a:prstGeom>
                            <a:ln w="19050" cap="rnd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畫布 19" o:spid="_x0000_s1069" editas="canvas" style="width:238.15pt;height:125.2pt;mso-position-horizontal-relative:char;mso-position-vertical-relative:line" coordsize="30245,15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">
                <v:shape id="_x0000_s1070" type="#_x0000_t75" style="position:absolute;width:30245;height:15894;visibility:visible;mso-wrap-style:square">
                  <v:fill o:detectmouseclick="t"/>
                  <v:path o:connecttype="none"/>
                </v:shape>
                <v:rect id="矩形 34" o:spid="_x0000_s1071" style="position:absolute;left:2626;top:1552;width:19050;height:119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HV8IA&#10;AADbAAAADwAAAGRycy9kb3ducmV2LnhtbESP0WoCMRRE3wv+Q7iCbzVrLaWsRhGpIH2odO0HXDbX&#10;zeLmJiZR179vBMHHYWbOMPNlbztxoRBbxwom4wIEce10y42Cv/3m9RNETMgaO8ek4EYRlovByxxL&#10;7a78S5cqNSJDOJaowKTkSyljbchiHDtPnL2DCxZTlqGROuA1w20n34riQ1psOS8Y9LQ2VB+rs1Xg&#10;w8rvzJfZb/qfsP1uzlVrTjelRsN+NQORqE/P8KO91Qqm73D/k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MdXwgAAANsAAAAPAAAAAAAAAAAAAAAAAJgCAABkcnMvZG93&#10;bnJldi54bWxQSwUGAAAAAAQABAD1AAAAhwMAAAAA&#10;" fillcolor="white [3201]" strokecolor="black [3213]" strokeweight="1pt"/>
                <v:line id="直線接點 41" o:spid="_x0000_s1072" style="position:absolute;flip:x;visibility:visible;mso-wrap-style:square" from="8665,1552" to="16212,1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4AAsQAAADbAAAADwAAAGRycy9kb3ducmV2LnhtbESPT4vCMBTE7wt+h/AEb2vqortajSKC&#10;IKKC1Yu3R/P6B5uXbhO1fnsjLOxxmJnfMLNFaypxp8aVlhUM+hEI4tTqknMF59P6cwzCeWSNlWVS&#10;8CQHi3nnY4axtg8+0j3xuQgQdjEqKLyvYyldWpBB17c1cfAy2xj0QTa51A0+AtxU8iuKvqXBksNC&#10;gTWtCkqvyc0o2J4m2Wq33R+e7vdyoOwnOo6Ss1K9brucgvDU+v/wX3ujFQwH8P4Sf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TgACxAAAANsAAAAPAAAAAAAAAAAA&#10;AAAAAKECAABkcnMvZG93bnJldi54bWxQSwUGAAAAAAQABAD5AAAAkgMAAAAA&#10;" strokecolor="black [3213]" strokeweight="1pt"/>
                <v:shape id="文字方塊 16" o:spid="_x0000_s1073" type="#_x0000_t202" style="position:absolute;left:3045;top:2708;width:370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7E63F2" w:rsidRDefault="007E63F2" w:rsidP="007E63F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標楷體" w:cs="Arial" w:hint="eastAsia"/>
                            <w:kern w:val="2"/>
                          </w:rPr>
                          <w:t>甲</w:t>
                        </w:r>
                      </w:p>
                    </w:txbxContent>
                  </v:textbox>
                </v:shape>
                <v:shape id="文字方塊 16" o:spid="_x0000_s1074" type="#_x0000_t202" style="position:absolute;left:14910;top:7907;width:3709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7E63F2" w:rsidRDefault="007E63F2" w:rsidP="007E63F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標楷體" w:cs="Arial" w:hint="eastAsia"/>
                            <w:kern w:val="2"/>
                          </w:rPr>
                          <w:t>乙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49" o:spid="_x0000_s1075" type="#_x0000_t5" style="position:absolute;left:7500;top:3478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WQMUA&#10;AADbAAAADwAAAGRycy9kb3ducmV2LnhtbESPQWvCQBSE7wX/w/IK3uqmRUpNs4pWxOKlNUrOj+wz&#10;G8y+Ddk1Sf99t1DwOMzMN0y2Gm0jeup87VjB8ywBQVw6XXOl4HzaPb2B8AFZY+OYFPyQh9Vy8pBh&#10;qt3AR+rzUIkIYZ+iAhNCm0rpS0MW/cy1xNG7uM5iiLKrpO5wiHDbyJckeZUWa44LBlv6MFRe85tV&#10;0J8Wx7wY1/tiMJfv89f1sNlWB6Wmj+P6HUSgMdzD/+1PrWC+gL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1ZAxQAAANsAAAAPAAAAAAAAAAAAAAAAAJgCAABkcnMv&#10;ZG93bnJldi54bWxQSwUGAAAAAAQABAD1AAAAigMAAAAA&#10;" fillcolor="white [3201]" strokecolor="black [3213]" strokeweight="1pt">
                  <v:path arrowok="t"/>
                  <o:lock v:ext="edit" aspectratio="t"/>
                </v:shape>
                <v:oval id="橢圓 54" o:spid="_x0000_s1076" style="position:absolute;left:11094;top:6029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ZJcUA&#10;AADbAAAADwAAAGRycy9kb3ducmV2LnhtbESPQWvCQBSE74X+h+UVvEjd1Fop0U0QQbCComkvvT2y&#10;z2xo9m3IbmP8911B6HGYmW+YZT7YRvTU+dqxgpdJAoK4dLrmSsHX5+b5HYQPyBobx6TgSh7y7PFh&#10;ial2Fz5RX4RKRAj7FBWYENpUSl8asugnriWO3tl1FkOUXSV1h5cIt42cJslcWqw5LhhsaW2o/Cl+&#10;rYLp9+u82n6M3Xpl+tPR43V/2BVKjZ6G1QJEoCH8h+/trVbwNoPbl/g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BklxQAAANsAAAAPAAAAAAAAAAAAAAAAAJgCAABkcnMv&#10;ZG93bnJldi54bWxQSwUGAAAAAAQABAD1AAAAigMAAAAA&#10;" fillcolor="white [3201]" strokecolor="black [3213]" strokeweight="1pt">
                  <v:path arrowok="t"/>
                  <o:lock v:ext="edit" aspectratio="t"/>
                </v:oval>
                <v:group id="群組 57" o:spid="_x0000_s1077" style="position:absolute;left:10324;top:3394;width:1080;height:1080;rotation:45" coordorigin="29573,7552" coordsize="2951,2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UuWcQAAADbAAAA&#10;DwAAAAAAAAAAAAAAAACqAgAAZHJzL2Rvd25yZXYueG1sUEsFBgAAAAAEAAQA+gAAAJsDAAAAAA==&#10;">
                  <o:lock v:ext="edit" aspectratio="t"/>
                  <v:line id="直線接點 55" o:spid="_x0000_s1078" style="position:absolute;visibility:visible;mso-wrap-style:square" from="29573,9025" to="32524,9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iBsIAAADbAAAADwAAAGRycy9kb3ducmV2LnhtbESPQYvCMBSE74L/ITxhb5oqKKVrlLW6&#10;qyehunp+NG/bYvNSmqjdf28EweMwM98w82VnanGj1lWWFYxHEQji3OqKCwW/x+9hDMJ5ZI21ZVLw&#10;Tw6Wi35vjom2d87odvCFCBB2CSoovW8SKV1ekkE3sg1x8P5sa9AH2RZSt3gPcFPLSRTNpMGKw0KJ&#10;DaUl5ZfD1Si4pvv1xnBqzqcfjKPtfhXnNlPqY9B9fYLw1Pl3+NXeaQXTKTy/hB8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4iBsIAAADbAAAADwAAAAAAAAAAAAAA&#10;AAChAgAAZHJzL2Rvd25yZXYueG1sUEsFBgAAAAAEAAQA+QAAAJADAAAAAA==&#10;" strokecolor="black [3040]" strokeweight="1.5pt">
                    <v:stroke endcap="round"/>
                  </v:line>
                  <v:line id="直線接點 56" o:spid="_x0000_s1079" style="position:absolute;rotation:-90;visibility:visible;mso-wrap-style:square" from="29573,9028" to="32525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yf/MMAAADbAAAADwAAAGRycy9kb3ducmV2LnhtbESP3WrCQBSE7wu+w3IE7+qmiiGkruIP&#10;gqBQtXp/yJ5mQ7NnQ3bV+PauUOjlMDPfMNN5Z2txo9ZXjhV8DBMQxIXTFZcKzt+b9wyED8gaa8ek&#10;4EEe5rPe2xRz7e58pNsplCJC2OeowITQ5FL6wpBFP3QNcfR+XGsxRNmWUrd4j3Bby1GSpNJixXHB&#10;YEMrQ8Xv6WoVJNdsN/7ar0y6PCwuh+xIy3RNSg363eITRKAu/If/2lutYJLC60v8A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8n/zDAAAA2wAAAA8AAAAAAAAAAAAA&#10;AAAAoQIAAGRycy9kb3ducmV2LnhtbFBLBQYAAAAABAAEAPkAAACRAwAAAAA=&#10;" strokecolor="black [3040]" strokeweight="1.5pt">
                    <v:stroke endcap="round"/>
                  </v:line>
                </v:group>
                <v:oval id="橢圓 58" o:spid="_x0000_s1080" style="position:absolute;left:9746;top:8152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TIMEA&#10;AADbAAAADwAAAGRycy9kb3ducmV2LnhtbERPTYvCMBC9L/gfwgheFk1VVqQaRYQFFVzWrhdvQzM2&#10;xWZSmmyt/94cBI+P971cd7YSLTW+dKxgPEpAEOdOl1woOP99D+cgfEDWWDkmBQ/ysF71PpaYanfn&#10;E7VZKEQMYZ+iAhNCnUrpc0MW/cjVxJG7usZiiLAppG7wHsNtJSdJMpMWS44NBmvaGspv2b9VMLlM&#10;Z8Vu/+m2G9Oefj0+jj+HTKlBv9ssQATqwlv8cu+0gq84Nn6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pEyDBAAAA2wAAAA8AAAAAAAAAAAAAAAAAmAIAAGRycy9kb3du&#10;cmV2LnhtbFBLBQYAAAAABAAEAPUAAACGAwAAAAA=&#10;" fillcolor="white [3201]" strokecolor="black [3213]" strokeweight="1pt">
                  <v:path arrowok="t"/>
                  <o:lock v:ext="edit" aspectratio="t"/>
                </v:oval>
                <v:oval id="橢圓 59" o:spid="_x0000_s1081" style="position:absolute;left:8666;top:10258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2u8UA&#10;AADbAAAADwAAAGRycy9kb3ducmV2LnhtbESPQWvCQBSE74X+h+UVvEjd1KK00U0QQbCComkvvT2y&#10;z2xo9m3IbmP8911B6HGYmW+YZT7YRvTU+dqxgpdJAoK4dLrmSsHX5+b5DYQPyBobx6TgSh7y7PFh&#10;ial2Fz5RX4RKRAj7FBWYENpUSl8asugnriWO3tl1FkOUXSV1h5cIt42cJslcWqw5LhhsaW2o/Cl+&#10;rYLp9+u82n6M3Xpl+tPR43V/2BVKjZ6G1QJEoCH8h+/trVYwe4fbl/g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ba7xQAAANsAAAAPAAAAAAAAAAAAAAAAAJgCAABkcnMv&#10;ZG93bnJldi54bWxQSwUGAAAAAAQABAD1AAAAigMAAAAA&#10;" fillcolor="white [3201]" strokecolor="black [3213]" strokeweight="1pt">
                  <v:path arrowok="t"/>
                  <o:lock v:ext="edit" aspectratio="t"/>
                </v:oval>
                <v:group id="群組 60" o:spid="_x0000_s1082" style="position:absolute;left:9010;top:5479;width:1080;height:1080;rotation:45" coordorigin="29573,7552" coordsize="2951,2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B8kL8AAADbAAAADwAAAGRycy9kb3ducmV2LnhtbERPS0sDMRC+C/0PYQRv&#10;NqtIkbVpKa2iBy/2dR42Y3bbzWRJsg//vXMQPH587+V68q0aKKYmsIGHeQGKuAq2YWfgeHi7fwaV&#10;MrLFNjAZ+KEE69XsZomlDSN/0bDPTkkIpxIN1Dl3pdapqsljmoeOWLjvED1mgdFpG3GUcN/qx6JY&#10;aI8NS0ONHW1rqq773htYPJ1Om0t2u+Fz66rz+9jH/pWMubudNi+gMk35X/zn/rDik/XyRX6AXv0C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sQfJC/AAAA2wAAAA8AAAAA&#10;AAAAAAAAAAAAqgIAAGRycy9kb3ducmV2LnhtbFBLBQYAAAAABAAEAPoAAACWAwAAAAA=&#10;">
                  <o:lock v:ext="edit" aspectratio="t"/>
                  <v:line id="直線接點 61" o:spid="_x0000_s1083" style="position:absolute;visibility:visible;mso-wrap-style:square" from="29573,9025" to="32524,9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uuMEAAADbAAAADwAAAGRycy9kb3ducmV2LnhtbESPS6vCMBSE9xf8D+EI7q6pdyGlGkXr&#10;9bESfK4PzbEtNieliVr/vREEl8PMfMOMp62pxJ0aV1pWMOhHIIgzq0vOFRwPy98YhPPIGivLpOBJ&#10;DqaTzs8YE20fvKP73uciQNglqKDwvk6kdFlBBl3f1sTBu9jGoA+yyaVu8BHgppJ/UTSUBksOCwXW&#10;lBaUXfc3o+CWbhf/hlNzPq0wjtbbeZzZnVK9bjsbgfDU+m/4095oBcMBvL+EHyA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We64wQAAANsAAAAPAAAAAAAAAAAAAAAA&#10;AKECAABkcnMvZG93bnJldi54bWxQSwUGAAAAAAQABAD5AAAAjwMAAAAA&#10;" strokecolor="black [3040]" strokeweight="1.5pt">
                    <v:stroke endcap="round"/>
                  </v:line>
                  <v:line id="直線接點 62" o:spid="_x0000_s1084" style="position:absolute;rotation:-90;visibility:visible;mso-wrap-style:square" from="29573,9028" to="32525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tTQsIAAADbAAAADwAAAGRycy9kb3ducmV2LnhtbESP3YrCMBSE74V9h3AW9k7TdaGUahR1&#10;EYQV/L8/NMem2JyUJmr37Y0geDnMzDfMeNrZWtyo9ZVjBd+DBARx4XTFpYLjYdnPQPiArLF2TAr+&#10;ycN08tEbY67dnXd024dSRAj7HBWYEJpcSl8YsugHriGO3tm1FkOUbSl1i/cIt7UcJkkqLVYcFww2&#10;tDBUXPZXqyC5Zn8/m/XCpPPt7LTNdjRPf0mpr89uNgIRqAvv8Ku90grSITy/xB8gJ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tTQsIAAADbAAAADwAAAAAAAAAAAAAA&#10;AAChAgAAZHJzL2Rvd25yZXYueG1sUEsFBgAAAAAEAAQA+QAAAJADAAAAAA==&#10;" strokecolor="black [3040]" strokeweight="1.5pt">
                    <v:stroke endcap="round"/>
                  </v:line>
                </v:group>
                <v:group id="群組 63" o:spid="_x0000_s1085" style="position:absolute;left:7781;top:7568;width:1080;height:1080;rotation:45" coordorigin="29573,7552" coordsize="2951,2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wuLnwwAAANsAAAAP&#10;AAAAAAAAAAAAAAAAAKoCAABkcnMvZG93bnJldi54bWxQSwUGAAAAAAQABAD6AAAAmgMAAAAA&#10;">
                  <o:lock v:ext="edit" aspectratio="t"/>
                  <v:line id="直線接點 64" o:spid="_x0000_s1086" style="position:absolute;visibility:visible;mso-wrap-style:square" from="29573,9025" to="32524,9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5NIMIAAADbAAAADwAAAGRycy9kb3ducmV2LnhtbESPQYvCMBSE74L/ITxhb5oqIqVrlLXq&#10;riehunp+NG/bYvNSmqjdf28EweMwM98w82VnanGj1lWWFYxHEQji3OqKCwW/x+0wBuE8ssbaMin4&#10;JwfLRb83x0TbO2d0O/hCBAi7BBWU3jeJlC4vyaAb2YY4eH+2NeiDbAupW7wHuKnlJIpm0mDFYaHE&#10;htKS8svhahRc0/16Yzg159M3xtHPfhXnNlPqY9B9fYLw1Pl3+NXeaQWzKTy/hB8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5NIMIAAADbAAAADwAAAAAAAAAAAAAA&#10;AAChAgAAZHJzL2Rvd25yZXYueG1sUEsFBgAAAAAEAAQA+QAAAJADAAAAAA==&#10;" strokecolor="black [3040]" strokeweight="1.5pt">
                    <v:stroke endcap="round"/>
                  </v:line>
                  <v:line id="直線接點 65" o:spid="_x0000_s1087" style="position:absolute;rotation:-90;visibility:visible;mso-wrap-style:square" from="29573,9028" to="32525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LLNsMAAADbAAAADwAAAGRycy9kb3ducmV2LnhtbESP3WrCQBSE7wu+w3IE7+qmiiGkruIP&#10;gqBQtXp/yJ5mQ7NnQ3bV+PauUOjlMDPfMNN5Z2txo9ZXjhV8DBMQxIXTFZcKzt+b9wyED8gaa8ek&#10;4EEe5rPe2xRz7e58pNsplCJC2OeowITQ5FL6wpBFP3QNcfR+XGsxRNmWUrd4j3Bby1GSpNJixXHB&#10;YEMrQ8Xv6WoVJNdsN/7ar0y6PCwuh+xIy3RNSg363eITRKAu/If/2lutIJ3A60v8A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CyzbDAAAA2wAAAA8AAAAAAAAAAAAA&#10;AAAAoQIAAGRycy9kb3ducmV2LnhtbFBLBQYAAAAABAAEAPkAAACRAwAAAAA=&#10;" strokecolor="black [3040]" strokeweight="1.5pt">
                    <v:stroke endcap="round"/>
                  </v:line>
                </v:group>
                <v:shape id="等腰三角形 66" o:spid="_x0000_s1088" type="#_x0000_t5" style="position:absolute;left:5906;top:5803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eUsQA&#10;AADbAAAADwAAAGRycy9kb3ducmV2LnhtbESPQWvCQBSE70L/w/IK3nTTHkJNs4ptEYuXapScH9ln&#10;Nph9G7Jrkv77bqHQ4zAz3zD5ZrKtGKj3jWMFT8sEBHHldMO1gst5t3gB4QOyxtYxKfgmD5v1wyzH&#10;TLuRTzQUoRYRwj5DBSaELpPSV4Ys+qXriKN3db3FEGVfS93jGOG2lc9JkkqLDccFgx29G6puxd0q&#10;GM6rU1FO2305muvx8nU7vH3UB6Xmj9P2FUSgKfyH/9qfWkGa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pnlLEAAAA2wAAAA8AAAAAAAAAAAAAAAAAmAIAAGRycy9k&#10;b3ducmV2LnhtbFBLBQYAAAAABAAEAPUAAACJAwAAAAA=&#10;" fillcolor="white [3201]" strokecolor="black [3213]" strokeweight="1pt">
                  <v:path arrowok="t"/>
                  <o:lock v:ext="edit" aspectratio="t"/>
                </v:shape>
                <v:shape id="等腰三角形 67" o:spid="_x0000_s1089" type="#_x0000_t5" style="position:absolute;left:4444;top:7719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7ycUA&#10;AADbAAAADwAAAGRycy9kb3ducmV2LnhtbESPQWvCQBSE7wX/w/KE3urGHmyNWUUtpcVLNYrnR/Yl&#10;G8y+Ddltkv77bqHgcZiZb5hsM9pG9NT52rGC+SwBQVw4XXOl4HJ+f3oF4QOyxsYxKfghD5v15CHD&#10;VLuBT9TnoRIRwj5FBSaENpXSF4Ys+plriaNXus5iiLKrpO5wiHDbyOckWUiLNccFgy3tDRW3/Nsq&#10;6M/LU34dtx/XwZTHy9ftsHurDko9TsftCkSgMdzD/+1PrWDxAn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TvJxQAAANsAAAAPAAAAAAAAAAAAAAAAAJgCAABkcnMv&#10;ZG93bnJldi54bWxQSwUGAAAAAAQABAD1AAAAigMAAAAA&#10;" fillcolor="white [3201]" strokecolor="black [3213]" strokeweight="1pt">
                  <v:path arrowok="t"/>
                  <o:lock v:ext="edit" aspectratio="t"/>
                </v:shape>
                <v:shape id="等腰三角形 68" o:spid="_x0000_s1090" type="#_x0000_t5" style="position:absolute;left:3913;top:9944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vu8AA&#10;AADbAAAADwAAAGRycy9kb3ducmV2LnhtbERPy4rCMBTdD/gP4QruxlQXMlON4gNR3DhWcX1prk2x&#10;uSlNbDt/P1kMuDyc92LV20q01PjSsYLJOAFBnDtdcqHgdt1/foHwAVlj5ZgU/JKH1XLwscBUu44v&#10;1GahEDGEfYoKTAh1KqXPDVn0Y1cTR+7hGoshwqaQusEuhttKTpNkJi2WHBsM1rQ1lD+zl1XQXr8v&#10;2b1fH+6defzczs/TZleclBoN+/UcRKA+vMX/7qNWMItj45f4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qvu8AAAADbAAAADwAAAAAAAAAAAAAAAACYAgAAZHJzL2Rvd25y&#10;ZXYueG1sUEsFBgAAAAAEAAQA9QAAAIUDAAAAAA==&#10;" fillcolor="white [3201]" strokecolor="black [3213]" strokeweight="1pt">
                  <v:path arrowok="t"/>
                  <o:lock v:ext="edit" aspectratio="t"/>
                </v:shape>
                <v:group id="群組 69" o:spid="_x0000_s1091" style="position:absolute;left:6636;top:9270;width:1080;height:1080;rotation:45" coordorigin="29573,7552" coordsize="2951,2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KtUNwwAAANsAAAAP&#10;AAAAAAAAAAAAAAAAAKoCAABkcnMvZG93bnJldi54bWxQSwUGAAAAAAQABAD6AAAAmgMAAAAA&#10;">
                  <o:lock v:ext="edit" aspectratio="t"/>
                  <v:line id="直線接點 70" o:spid="_x0000_s1092" style="position:absolute;visibility:visible;mso-wrap-style:square" from="29573,9025" to="32524,9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zd/r8AAADbAAAADwAAAGRycy9kb3ducmV2LnhtbERPyW7CMBC9I/UfrKnEDZz2AFGKE9GU&#10;7YTEUs6jeEgi4nEUGwh/jw9IHJ/ePst604gbda62rOBrHIEgLqyuuVRwPCxHMQjnkTU2lknBgxxk&#10;6cdghom2d97Rbe9LEULYJaig8r5NpHRFRQbd2LbEgTvbzqAPsCul7vAewk0jv6NoIg3WHBoqbCmv&#10;qLjsr0bBNd/+LQzn5vS/wjhab3/jwu6UGn728x8Qnnr/Fr/cG61gGtaHL+EHyPQ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8zd/r8AAADbAAAADwAAAAAAAAAAAAAAAACh&#10;AgAAZHJzL2Rvd25yZXYueG1sUEsFBgAAAAAEAAQA+QAAAI0DAAAAAA==&#10;" strokecolor="black [3040]" strokeweight="1.5pt">
                    <v:stroke endcap="round"/>
                  </v:line>
                  <v:line id="直線接點 71" o:spid="_x0000_s1093" style="position:absolute;rotation:-90;visibility:visible;mso-wrap-style:square" from="29573,9028" to="32525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Bb6MMAAADbAAAADwAAAGRycy9kb3ducmV2LnhtbESPW4vCMBSE3xf8D+EIvq2pLnRLNYoX&#10;FgQX1uv7oTk2xeakNFHrv98sLPg4zMw3zHTe2VrcqfWVYwWjYQKCuHC64lLB6fj1noHwAVlj7ZgU&#10;PMnDfNZ7m2Ku3YP3dD+EUkQI+xwVmBCaXEpfGLLoh64hjt7FtRZDlG0pdYuPCLe1HCdJKi1WHBcM&#10;NrQyVFwPN6sguWXbj5/vlUmXu8V5l+1pma5JqUG/W0xABOrCK/zf3mgFnyP4+xJ/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gW+jDAAAA2wAAAA8AAAAAAAAAAAAA&#10;AAAAoQIAAGRycy9kb3ducmV2LnhtbFBLBQYAAAAABAAEAPkAAACRAwAAAAA=&#10;" strokecolor="black [3040]" strokeweight="1.5pt">
                    <v:stroke endcap="round"/>
                  </v:line>
                </v:group>
                <v:oval id="橢圓 72" o:spid="_x0000_s1094" style="position:absolute;left:12174;top:3896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4qsQA&#10;AADbAAAADwAAAGRycy9kb3ducmV2LnhtbESPQWvCQBSE74X+h+UVvJS6aQQtqauIIKhg0ejF2yP7&#10;mg3Nvg3ZNcZ/7wpCj8PMfMNM572tRUetrxwr+BwmIIgLpysuFZyOq48vED4ga6wdk4IbeZjPXl+m&#10;mGl35QN1eShFhLDPUIEJocmk9IUhi37oGuLo/brWYoiyLaVu8RrhtpZpkoylxYrjgsGGloaKv/xi&#10;FaTn0bhcb97dcmG6w97jbfezzZUavPWLbxCB+vAffrbXWsEkhc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0eKrEAAAA2wAAAA8AAAAAAAAAAAAAAAAAmAIAAGRycy9k&#10;b3ducmV2LnhtbFBLBQYAAAAABAAEAPUAAACJAwAAAAA=&#10;" fillcolor="white [3201]" strokecolor="black [3213]" strokeweight="1pt">
                  <v:path arrowok="t"/>
                  <o:lock v:ext="edit" aspectratio="t"/>
                </v:oval>
                <v:oval id="橢圓 79" o:spid="_x0000_s1095" style="position:absolute;left:13254;top:2398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q28YA&#10;AADbAAAADwAAAGRycy9kb3ducmV2LnhtbESPT2vCQBTE7wW/w/KEXoputOCf1DUEQbAFS41eentk&#10;X7Oh2bchu43x23eFQo/DzPyG2WSDbURPna8dK5hNExDEpdM1Vwou5/1kBcIHZI2NY1JwIw/ZdvSw&#10;wVS7K5+oL0IlIoR9igpMCG0qpS8NWfRT1xJH78t1FkOUXSV1h9cIt42cJ8lCWqw5LhhsaWeo/C5+&#10;rIL55/OiOrw+uV1u+tOHx9vx/a1Q6nE85C8gAg3hP/zXPmgFyzXcv8Qf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q28YAAADbAAAADwAAAAAAAAAAAAAAAACYAgAAZHJz&#10;L2Rvd25yZXYueG1sUEsFBgAAAAAEAAQA9QAAAIsDAAAAAA==&#10;" fillcolor="white [3201]" strokecolor="black [3213]" strokeweight="1pt">
                  <v:path arrowok="t"/>
                  <o:lock v:ext="edit" aspectratio="t"/>
                </v:oval>
                <v:group id="群組 80" o:spid="_x0000_s1096" style="position:absolute;left:6211;top:11101;width:1080;height:1080;rotation:45" coordorigin="29573,7552" coordsize="2951,2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yaasAAAADbAAAADwAAAGRycy9kb3ducmV2LnhtbERPy2oCMRTdF/yHcIXu&#10;asYiIqNRRC120U1tdX2ZXDOjk5shyTz8e7ModHk479VmsLXoyIfKsYLpJANBXDhdsVHw+/PxtgAR&#10;IrLG2jEpeFCAzXr0ssJcu56/qTtFI1IIhxwVlDE2uZShKMlimLiGOHFX5y3GBL2R2mOfwm0t37Ns&#10;Li1WnBpKbGhXUnE/tVbBfHY+b2/R7LuvnSkux7717YGUeh0P2yWISEP8F/+5P7WCRVqfvqQfIN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bHJpqwAAAANsAAAAPAAAA&#10;AAAAAAAAAAAAAKoCAABkcnMvZG93bnJldi54bWxQSwUGAAAAAAQABAD6AAAAlwMAAAAA&#10;">
                  <o:lock v:ext="edit" aspectratio="t"/>
                  <v:line id="直線接點 81" o:spid="_x0000_s1097" style="position:absolute;visibility:visible;mso-wrap-style:square" from="29573,9025" to="32524,9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UIQsMAAADbAAAADwAAAGRycy9kb3ducmV2LnhtbESPQWuDQBSE74X+h+UVcqurORQx2Uhq&#10;myanQEza88N9Uan7VtzV2H/fDRR6HGbmG2adz6YTEw2utawgiWIQxJXVLdcKLufdcwrCeWSNnWVS&#10;8EMO8s3jwxozbW98oqn0tQgQdhkqaLzvMyld1ZBBF9meOHhXOxj0QQ611APeAtx0chnHL9Jgy2Gh&#10;wZ6KhqrvcjQKxuL49m64MF+fH5jG++NrWtmTUounebsC4Wn2/+G/9kErSBO4fwk/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VCELDAAAA2wAAAA8AAAAAAAAAAAAA&#10;AAAAoQIAAGRycy9kb3ducmV2LnhtbFBLBQYAAAAABAAEAPkAAACRAwAAAAA=&#10;" strokecolor="black [3040]" strokeweight="1.5pt">
                    <v:stroke endcap="round"/>
                  </v:line>
                  <v:line id="直線接點 82" o:spid="_x0000_s1098" style="position:absolute;rotation:-90;visibility:visible;mso-wrap-style:square" from="29573,9028" to="32525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e1uMIAAADbAAAADwAAAGRycy9kb3ducmV2LnhtbESP3YrCMBSE74V9h3AW9k7TdaGUahR1&#10;EYQV/L8/NMem2JyUJmr37Y0geDnMzDfMeNrZWtyo9ZVjBd+DBARx4XTFpYLjYdnPQPiArLF2TAr+&#10;ycN08tEbY67dnXd024dSRAj7HBWYEJpcSl8YsugHriGO3tm1FkOUbSl1i/cIt7UcJkkqLVYcFww2&#10;tDBUXPZXqyC5Zn8/m/XCpPPt7LTNdjRPf0mpr89uNgIRqAvv8Ku90gqyITy/xB8gJ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e1uMIAAADbAAAADwAAAAAAAAAAAAAA&#10;AAChAgAAZHJzL2Rvd25yZXYueG1sUEsFBgAAAAAEAAQA+QAAAJADAAAAAA==&#10;" strokecolor="black [3040]" strokeweight="1.5pt">
                    <v:stroke endcap="round"/>
                  </v:line>
                </v:group>
                <w10:anchorlock/>
              </v:group>
            </w:pict>
          </mc:Fallback>
        </mc:AlternateConten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張裂性，甲遠離乙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張裂性，乙遠離甲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聚合性，甲隱沒到乙下方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聚合性，乙隱沒到甲下方</w:t>
      </w:r>
    </w:p>
    <w:p w:rsidR="007A7308" w:rsidRPr="00B61C76" w:rsidRDefault="00A5287E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附圖是一座因褶皺而形成的山</w:t>
      </w:r>
      <w:r w:rsidR="000225BD" w:rsidRPr="00B61C76">
        <w:rPr>
          <w:rFonts w:ascii="Arial" w:eastAsia="標楷體" w:hAnsi="Arial" w:cs="Arial"/>
        </w:rPr>
        <w:t>，其</w:t>
      </w:r>
      <w:r w:rsidRPr="00B61C76">
        <w:rPr>
          <w:rFonts w:ascii="Arial" w:eastAsia="標楷體" w:hAnsi="Arial" w:cs="Arial"/>
        </w:rPr>
        <w:t>地層剖面</w:t>
      </w:r>
      <w:r w:rsidR="000225BD" w:rsidRPr="00B61C76">
        <w:rPr>
          <w:rFonts w:ascii="Arial" w:eastAsia="標楷體" w:hAnsi="Arial" w:cs="Arial"/>
        </w:rPr>
        <w:t>如圖，且該地區的各個沉積岩岩層未經</w:t>
      </w:r>
      <w:r w:rsidR="00C25654" w:rsidRPr="00B61C76">
        <w:rPr>
          <w:rFonts w:ascii="Arial" w:eastAsia="標楷體" w:hAnsi="Arial" w:cs="Arial"/>
        </w:rPr>
        <w:t>上下</w:t>
      </w:r>
      <w:r w:rsidR="00A42388" w:rsidRPr="00B61C76">
        <w:rPr>
          <w:rFonts w:ascii="Arial" w:eastAsia="標楷體" w:hAnsi="Arial" w:cs="Arial"/>
        </w:rPr>
        <w:t>倒</w:t>
      </w:r>
      <w:r w:rsidR="000225BD" w:rsidRPr="00B61C76">
        <w:rPr>
          <w:rFonts w:ascii="Arial" w:eastAsia="標楷體" w:hAnsi="Arial" w:cs="Arial"/>
        </w:rPr>
        <w:t>轉。若在甲乙兩地之間要開挖一條水平隧道，試判斷，從甲挖到乙，所挖到的岩層年代變化可能是？</w:t>
      </w:r>
      <w:r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 wp14:anchorId="60FCD24F" wp14:editId="5E1CFCA2">
                <wp:extent cx="3691890" cy="1486397"/>
                <wp:effectExtent l="0" t="0" r="0" b="0"/>
                <wp:docPr id="97" name="畫布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5" name="文字方塊 16"/>
                        <wps:cNvSpPr txBox="1"/>
                        <wps:spPr>
                          <a:xfrm>
                            <a:off x="0" y="819428"/>
                            <a:ext cx="37084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287E" w:rsidRDefault="00A5287E" w:rsidP="00A5287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標楷體" w:cs="Arial" w:hint="eastAsia"/>
                                  <w:kern w:val="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文字方塊 16"/>
                        <wps:cNvSpPr txBox="1"/>
                        <wps:spPr>
                          <a:xfrm>
                            <a:off x="3188839" y="795574"/>
                            <a:ext cx="37084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287E" w:rsidRDefault="00A5287E" w:rsidP="00A5287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標楷體" w:cs="Arial" w:hint="eastAsia"/>
                                  <w:kern w:val="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手繪多邊形 112"/>
                        <wps:cNvSpPr/>
                        <wps:spPr>
                          <a:xfrm>
                            <a:off x="468775" y="286255"/>
                            <a:ext cx="2511707" cy="954924"/>
                          </a:xfrm>
                          <a:custGeom>
                            <a:avLst/>
                            <a:gdLst>
                              <a:gd name="connsiteX0" fmla="*/ 0 w 2511707"/>
                              <a:gd name="connsiteY0" fmla="*/ 937562 h 954924"/>
                              <a:gd name="connsiteX1" fmla="*/ 1088020 w 2511707"/>
                              <a:gd name="connsiteY1" fmla="*/ 13 h 954924"/>
                              <a:gd name="connsiteX2" fmla="*/ 2511707 w 2511707"/>
                              <a:gd name="connsiteY2" fmla="*/ 954924 h 9549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11707" h="954924">
                                <a:moveTo>
                                  <a:pt x="0" y="937562"/>
                                </a:moveTo>
                                <a:cubicBezTo>
                                  <a:pt x="334701" y="467340"/>
                                  <a:pt x="669402" y="-2881"/>
                                  <a:pt x="1088020" y="13"/>
                                </a:cubicBezTo>
                                <a:cubicBezTo>
                                  <a:pt x="1506638" y="2907"/>
                                  <a:pt x="2009172" y="478915"/>
                                  <a:pt x="2511707" y="954924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手繪多邊形 113"/>
                        <wps:cNvSpPr/>
                        <wps:spPr>
                          <a:xfrm>
                            <a:off x="755651" y="534918"/>
                            <a:ext cx="1790700" cy="705825"/>
                          </a:xfrm>
                          <a:custGeom>
                            <a:avLst/>
                            <a:gdLst>
                              <a:gd name="connsiteX0" fmla="*/ 0 w 2048719"/>
                              <a:gd name="connsiteY0" fmla="*/ 700275 h 711850"/>
                              <a:gd name="connsiteX1" fmla="*/ 868101 w 2048719"/>
                              <a:gd name="connsiteY1" fmla="*/ 7 h 711850"/>
                              <a:gd name="connsiteX2" fmla="*/ 2048719 w 2048719"/>
                              <a:gd name="connsiteY2" fmla="*/ 711850 h 71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48719" h="711850">
                                <a:moveTo>
                                  <a:pt x="0" y="700275"/>
                                </a:moveTo>
                                <a:cubicBezTo>
                                  <a:pt x="263324" y="349176"/>
                                  <a:pt x="526648" y="-1922"/>
                                  <a:pt x="868101" y="7"/>
                                </a:cubicBezTo>
                                <a:cubicBezTo>
                                  <a:pt x="1209554" y="1936"/>
                                  <a:pt x="1629136" y="356893"/>
                                  <a:pt x="2048719" y="71185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手繪多邊形 114"/>
                        <wps:cNvSpPr/>
                        <wps:spPr>
                          <a:xfrm>
                            <a:off x="1091910" y="794279"/>
                            <a:ext cx="1092490" cy="446859"/>
                          </a:xfrm>
                          <a:custGeom>
                            <a:avLst/>
                            <a:gdLst>
                              <a:gd name="connsiteX0" fmla="*/ 0 w 1464198"/>
                              <a:gd name="connsiteY0" fmla="*/ 381997 h 399359"/>
                              <a:gd name="connsiteX1" fmla="*/ 590309 w 1464198"/>
                              <a:gd name="connsiteY1" fmla="*/ 32 h 399359"/>
                              <a:gd name="connsiteX2" fmla="*/ 1464198 w 1464198"/>
                              <a:gd name="connsiteY2" fmla="*/ 399359 h 3993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4198" h="399359">
                                <a:moveTo>
                                  <a:pt x="0" y="381997"/>
                                </a:moveTo>
                                <a:cubicBezTo>
                                  <a:pt x="173138" y="189567"/>
                                  <a:pt x="346276" y="-2862"/>
                                  <a:pt x="590309" y="32"/>
                                </a:cubicBezTo>
                                <a:cubicBezTo>
                                  <a:pt x="834342" y="2926"/>
                                  <a:pt x="1149270" y="201142"/>
                                  <a:pt x="1464198" y="399359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直線接點 115"/>
                        <wps:cNvCnPr/>
                        <wps:spPr>
                          <a:xfrm>
                            <a:off x="254643" y="1241123"/>
                            <a:ext cx="2957332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0FCD24F" id="畫布 97" o:spid="_x0000_s1099" editas="canvas" style="width:290.7pt;height:117.05pt;mso-position-horizontal-relative:char;mso-position-vertical-relative:line" coordsize="3691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">
                <v:shape id="_x0000_s1100" type="#_x0000_t75" style="position:absolute;width:36918;height:14859;visibility:visible;mso-wrap-style:square">
                  <v:fill o:detectmouseclick="t"/>
                  <v:path o:connecttype="none"/>
                </v:shape>
                <v:shape id="文字方塊 16" o:spid="_x0000_s1101" type="#_x0000_t202" style="position:absolute;top:8194;width:370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A5287E" w:rsidRDefault="00A5287E" w:rsidP="00A5287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標楷體" w:cs="Arial" w:hint="eastAsia"/>
                            <w:kern w:val="2"/>
                          </w:rPr>
                          <w:t>甲</w:t>
                        </w:r>
                      </w:p>
                    </w:txbxContent>
                  </v:textbox>
                </v:shape>
                <v:shape id="文字方塊 16" o:spid="_x0000_s1102" type="#_x0000_t202" style="position:absolute;left:31888;top:7955;width:370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A5287E" w:rsidRDefault="00A5287E" w:rsidP="00A5287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標楷體" w:cs="Arial" w:hint="eastAsia"/>
                            <w:kern w:val="2"/>
                          </w:rPr>
                          <w:t>乙</w:t>
                        </w:r>
                      </w:p>
                    </w:txbxContent>
                  </v:textbox>
                </v:shape>
                <v:shape id="手繪多邊形 112" o:spid="_x0000_s1103" style="position:absolute;left:4687;top:2862;width:25117;height:9549;visibility:visible;mso-wrap-style:square;v-text-anchor:middle" coordsize="2511707,954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DeMMA&#10;AADcAAAADwAAAGRycy9kb3ducmV2LnhtbERPTYvCMBC9L/gfwgheFk314Eo1ioiCIntYFcHb0IxN&#10;tZmUJtb67zcLC97m8T5ntmhtKRqqfeFYwXCQgCDOnC44V3A6bvoTED4gaywdk4IXeVjMOx8zTLV7&#10;8g81h5CLGMI+RQUmhCqV0meGLPqBq4gjd3W1xRBhnUtd4zOG21KOkmQsLRYcGwxWtDKU3Q8Pq6D5&#10;PG/XO7NbXdzSVOH78bV+3fZK9brtcgoiUBve4n/3Vsf5wxH8PR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VDeMMAAADcAAAADwAAAAAAAAAAAAAAAACYAgAAZHJzL2Rv&#10;d25yZXYueG1sUEsFBgAAAAAEAAQA9QAAAIgDAAAAAA==&#10;" path="m,937562c334701,467340,669402,-2881,1088020,13v418618,2894,921152,478902,1423687,954911e" filled="f" strokecolor="black [3213]" strokeweight="1.5pt">
                  <v:stroke endcap="round"/>
                  <v:path arrowok="t" o:connecttype="custom" o:connectlocs="0,937562;1088020,13;2511707,954924" o:connectangles="0,0,0"/>
                </v:shape>
                <v:shape id="手繪多邊形 113" o:spid="_x0000_s1104" style="position:absolute;left:7556;top:5349;width:17907;height:7058;visibility:visible;mso-wrap-style:square;v-text-anchor:middle" coordsize="2048719,71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1lcUA&#10;AADcAAAADwAAAGRycy9kb3ducmV2LnhtbERPS2vCQBC+C/6HZYRepG58tSXNKiL0gQpF7SW3ITtN&#10;otnZkN1q6q/vCoK3+fiek8xbU4kTNa60rGA4iEAQZ1aXnCv43r89voBwHlljZZkU/JGD+azbSTDW&#10;9sxbOu18LkIIuxgVFN7XsZQuK8igG9iaOHA/tjHoA2xyqRs8h3BTyVEUPUmDJYeGAmtaFpQdd79G&#10;wcZsnw/v+8UlX6br1dfHIe1PcKrUQ69dvILw1Pq7+Ob+1GH+cAzXZ8IF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DWVxQAAANwAAAAPAAAAAAAAAAAAAAAAAJgCAABkcnMv&#10;ZG93bnJldi54bWxQSwUGAAAAAAQABAD1AAAAigMAAAAA&#10;" path="m,700275c263324,349176,526648,-1922,868101,7v341453,1929,761035,356886,1180618,711843e" filled="f" strokecolor="black [3213]" strokeweight="1.5pt">
                  <v:stroke endcap="round"/>
                  <v:path arrowok="t" o:connecttype="custom" o:connectlocs="0,694348;758771,7;1790700,705825" o:connectangles="0,0,0"/>
                </v:shape>
                <v:shape id="手繪多邊形 114" o:spid="_x0000_s1105" style="position:absolute;left:10919;top:7942;width:10925;height:4469;visibility:visible;mso-wrap-style:square;v-text-anchor:middle" coordsize="1464198,399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ersIA&#10;AADcAAAADwAAAGRycy9kb3ducmV2LnhtbERP22oCMRB9L/gPYYS+1axFvGyNIhbBBxG0/YBxM92s&#10;biZLEnXr1xtB8G0O5zrTeWtrcSEfKscK+r0MBHHhdMWlgt+f1ccYRIjIGmvHpOCfAsxnnbcp5tpd&#10;eUeXfSxFCuGQowITY5NLGQpDFkPPNcSJ+3PeYkzQl1J7vKZwW8vPLBtKixWnBoMNLQ0Vp/3ZKnAT&#10;szTZ4lCNzt/+eNsOx+smbpR677aLLxCR2vgSP91rneb3B/B4Jl0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J6uwgAAANwAAAAPAAAAAAAAAAAAAAAAAJgCAABkcnMvZG93&#10;bnJldi54bWxQSwUGAAAAAAQABAD1AAAAhwMAAAAA&#10;" path="m,381997c173138,189567,346276,-2862,590309,32v244033,2894,558961,201110,873889,399327e" filled="f" strokecolor="black [3213]" strokeweight="1.5pt">
                  <v:stroke endcap="round"/>
                  <v:path arrowok="t" o:connecttype="custom" o:connectlocs="0,427432;440450,36;1092490,446859" o:connectangles="0,0,0"/>
                </v:shape>
                <v:line id="直線接點 115" o:spid="_x0000_s1106" style="position:absolute;visibility:visible;mso-wrap-style:square" from="2546,12411" to="32119,1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LncQAAADcAAAADwAAAGRycy9kb3ducmV2LnhtbERPTWvCQBC9F/oflin0VjcRGiR1lRJU&#10;xB7EtJfexuw0G5qdDdnVxP56VxB6m8f7nPlytK04U+8bxwrSSQKCuHK64VrB1+f6ZQbCB2SNrWNS&#10;cCEPy8Xjwxxz7QY+0LkMtYgh7HNUYELocil9Zciin7iOOHI/rrcYIuxrqXscYrht5TRJMmmx4dhg&#10;sKPCUPVbnqyCo1uth80xNdM/+tiXu7rIvrNCqeen8f0NRKAx/Ivv7q2O89NXuD0TL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IudxAAAANwAAAAPAAAAAAAAAAAA&#10;AAAAAKECAABkcnMvZG93bnJldi54bWxQSwUGAAAAAAQABAD5AAAAkgMAAAAA&#10;" strokecolor="black [3213]" strokeweight="2.5pt"/>
                <w10:anchorlock/>
              </v:group>
            </w:pict>
          </mc:Fallback>
        </mc:AlternateContent>
      </w:r>
      <w:r w:rsidR="007A7308" w:rsidRPr="00B61C76">
        <w:rPr>
          <w:rFonts w:ascii="Arial" w:eastAsia="標楷體" w:hAnsi="Arial" w:cs="Arial"/>
        </w:rPr>
        <w:br/>
        <w:t>(A)</w:t>
      </w:r>
      <w:r w:rsidR="000225BD" w:rsidRPr="00B61C76">
        <w:rPr>
          <w:rFonts w:ascii="Arial" w:eastAsia="標楷體" w:hAnsi="Arial" w:cs="Arial"/>
        </w:rPr>
        <w:t>老</w:t>
      </w:r>
      <w:r w:rsidR="000225BD" w:rsidRPr="00B61C76">
        <w:rPr>
          <w:rFonts w:ascii="Arial" w:eastAsia="標楷體" w:hAnsi="Arial" w:cs="Arial"/>
        </w:rPr>
        <w:t>→</w:t>
      </w:r>
      <w:r w:rsidR="000225BD" w:rsidRPr="00B61C76">
        <w:rPr>
          <w:rFonts w:ascii="Arial" w:eastAsia="標楷體" w:hAnsi="Arial" w:cs="Arial"/>
        </w:rPr>
        <w:t>新</w:t>
      </w:r>
      <w:r w:rsidR="000225BD" w:rsidRPr="00B61C76">
        <w:rPr>
          <w:rFonts w:ascii="Arial" w:eastAsia="標楷體" w:hAnsi="Arial" w:cs="Arial"/>
        </w:rPr>
        <w:t>→</w:t>
      </w:r>
      <w:r w:rsidR="000225BD" w:rsidRPr="00B61C76">
        <w:rPr>
          <w:rFonts w:ascii="Arial" w:eastAsia="標楷體" w:hAnsi="Arial" w:cs="Arial"/>
        </w:rPr>
        <w:t>老</w:t>
      </w:r>
      <w:r w:rsidR="000225BD" w:rsidRPr="00B61C76">
        <w:rPr>
          <w:rFonts w:ascii="Arial" w:eastAsia="標楷體" w:hAnsi="Arial" w:cs="Arial"/>
        </w:rPr>
        <w:t xml:space="preserve">  </w:t>
      </w:r>
      <w:r w:rsidR="00140ADE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7F7BB5" w:rsidRPr="00B61C76">
        <w:rPr>
          <w:rFonts w:ascii="Arial" w:eastAsia="標楷體" w:hAnsi="Arial" w:cs="Arial"/>
        </w:rPr>
        <w:t>老</w:t>
      </w:r>
      <w:r w:rsidR="007F7BB5" w:rsidRPr="00B61C76">
        <w:rPr>
          <w:rFonts w:ascii="Arial" w:eastAsia="標楷體" w:hAnsi="Arial" w:cs="Arial"/>
        </w:rPr>
        <w:t>→</w:t>
      </w:r>
      <w:r w:rsidR="007F7BB5" w:rsidRPr="00B61C76">
        <w:rPr>
          <w:rFonts w:ascii="Arial" w:eastAsia="標楷體" w:hAnsi="Arial" w:cs="Arial"/>
        </w:rPr>
        <w:t>老</w:t>
      </w:r>
      <w:r w:rsidR="007F7BB5" w:rsidRPr="00B61C76">
        <w:rPr>
          <w:rFonts w:ascii="Arial" w:eastAsia="標楷體" w:hAnsi="Arial" w:cs="Arial"/>
        </w:rPr>
        <w:t>→</w:t>
      </w:r>
      <w:r w:rsidR="007F7BB5" w:rsidRPr="00B61C76">
        <w:rPr>
          <w:rFonts w:ascii="Arial" w:eastAsia="標楷體" w:hAnsi="Arial" w:cs="Arial"/>
        </w:rPr>
        <w:t>新</w:t>
      </w:r>
      <w:r w:rsidR="000225BD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7F7BB5" w:rsidRPr="00B61C76">
        <w:rPr>
          <w:rFonts w:ascii="Arial" w:eastAsia="標楷體" w:hAnsi="Arial" w:cs="Arial"/>
        </w:rPr>
        <w:t>新</w:t>
      </w:r>
      <w:r w:rsidR="007F7BB5" w:rsidRPr="00B61C76">
        <w:rPr>
          <w:rFonts w:ascii="Arial" w:eastAsia="標楷體" w:hAnsi="Arial" w:cs="Arial"/>
        </w:rPr>
        <w:t>→</w:t>
      </w:r>
      <w:r w:rsidR="007F7BB5" w:rsidRPr="00B61C76">
        <w:rPr>
          <w:rFonts w:ascii="Arial" w:eastAsia="標楷體" w:hAnsi="Arial" w:cs="Arial"/>
        </w:rPr>
        <w:t>老</w:t>
      </w:r>
      <w:r w:rsidR="007F7BB5" w:rsidRPr="00B61C76">
        <w:rPr>
          <w:rFonts w:ascii="Arial" w:eastAsia="標楷體" w:hAnsi="Arial" w:cs="Arial"/>
        </w:rPr>
        <w:t>→</w:t>
      </w:r>
      <w:r w:rsidR="007F7BB5" w:rsidRPr="00B61C76">
        <w:rPr>
          <w:rFonts w:ascii="Arial" w:eastAsia="標楷體" w:hAnsi="Arial" w:cs="Arial"/>
        </w:rPr>
        <w:t>新</w:t>
      </w:r>
      <w:r w:rsidR="00140ADE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0225BD" w:rsidRPr="00B61C76">
        <w:rPr>
          <w:rFonts w:ascii="Arial" w:eastAsia="標楷體" w:hAnsi="Arial" w:cs="Arial"/>
        </w:rPr>
        <w:t>新</w:t>
      </w:r>
      <w:r w:rsidR="000225BD" w:rsidRPr="00B61C76">
        <w:rPr>
          <w:rFonts w:ascii="Arial" w:eastAsia="標楷體" w:hAnsi="Arial" w:cs="Arial"/>
        </w:rPr>
        <w:t>→</w:t>
      </w:r>
      <w:r w:rsidR="000225BD" w:rsidRPr="00B61C76">
        <w:rPr>
          <w:rFonts w:ascii="Arial" w:eastAsia="標楷體" w:hAnsi="Arial" w:cs="Arial"/>
        </w:rPr>
        <w:t>新</w:t>
      </w:r>
      <w:r w:rsidR="000225BD" w:rsidRPr="00B61C76">
        <w:rPr>
          <w:rFonts w:ascii="Arial" w:eastAsia="標楷體" w:hAnsi="Arial" w:cs="Arial"/>
        </w:rPr>
        <w:t>→</w:t>
      </w:r>
      <w:r w:rsidR="000225BD" w:rsidRPr="00B61C76">
        <w:rPr>
          <w:rFonts w:ascii="Arial" w:eastAsia="標楷體" w:hAnsi="Arial" w:cs="Arial"/>
        </w:rPr>
        <w:t>老</w:t>
      </w:r>
      <w:r w:rsidR="00140ADE" w:rsidRPr="00B61C76">
        <w:rPr>
          <w:rFonts w:ascii="Arial" w:eastAsia="標楷體" w:hAnsi="Arial" w:cs="Arial"/>
        </w:rPr>
        <w:br/>
      </w:r>
      <w:r w:rsidR="00140ADE" w:rsidRPr="00B61C76">
        <w:rPr>
          <w:rFonts w:ascii="Arial" w:eastAsia="標楷體" w:hAnsi="Arial" w:cs="Arial"/>
        </w:rPr>
        <w:br/>
      </w:r>
      <w:r w:rsidR="00140ADE" w:rsidRPr="00B61C76">
        <w:rPr>
          <w:rFonts w:ascii="Arial" w:eastAsia="標楷體" w:hAnsi="Arial" w:cs="Arial"/>
        </w:rPr>
        <w:br/>
      </w:r>
      <w:r w:rsidR="00140ADE" w:rsidRPr="00B61C76">
        <w:rPr>
          <w:rFonts w:ascii="Arial" w:eastAsia="標楷體" w:hAnsi="Arial" w:cs="Arial"/>
        </w:rPr>
        <w:br/>
      </w:r>
      <w:r w:rsidR="00140ADE" w:rsidRPr="00B61C76">
        <w:rPr>
          <w:rFonts w:ascii="Arial" w:eastAsia="標楷體" w:hAnsi="Arial" w:cs="Arial"/>
        </w:rPr>
        <w:br/>
      </w:r>
    </w:p>
    <w:p w:rsidR="007A7308" w:rsidRPr="00B61C76" w:rsidRDefault="00FC62A9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lastRenderedPageBreak/>
        <w:t>某地區岩層剖面如圖，甲、乙是火成岩脈。試判斷甲、乙岩脈事件發生的先後順序：</w:t>
      </w:r>
      <w:r w:rsidR="0027168F" w:rsidRPr="00B61C76">
        <w:rPr>
          <w:rFonts w:ascii="Arial" w:eastAsia="標楷體" w:hAnsi="Arial" w:cs="Arial"/>
        </w:rPr>
        <w:br/>
      </w:r>
      <w:r w:rsidR="0027168F" w:rsidRPr="00B61C76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 wp14:anchorId="1E84AF34" wp14:editId="6342157C">
                <wp:extent cx="3205480" cy="1945759"/>
                <wp:effectExtent l="0" t="0" r="0" b="0"/>
                <wp:docPr id="122" name="畫布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8" name="圖片 88" descr="5E10314030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67" y="21268"/>
                            <a:ext cx="3003989" cy="19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1666D44" id="畫布 122" o:spid="_x0000_s1026" editas="canvas" style="width:252.4pt;height:153.2pt;mso-position-horizontal-relative:char;mso-position-vertical-relative:line" coordsize="32054,19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/fy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">
                <v:shape id="_x0000_s1027" type="#_x0000_t75" style="position:absolute;width:32054;height:19456;visibility:visible;mso-wrap-style:square">
                  <v:fill o:detectmouseclick="t"/>
                  <v:path o:connecttype="none"/>
                </v:shape>
                <v:shape id="圖片 88" o:spid="_x0000_s1028" type="#_x0000_t75" alt="5E103140306" style="position:absolute;left:1693;top:212;width:30040;height:1903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+RTCAAAA2wAAAA8AAABkcnMvZG93bnJldi54bWxET89rwjAUvg/2P4Q32G2mbrBpNYoWhiK7&#10;VAU9PppnU2xeSpPa9r9fDoMdP77fy/Vga/Gg1leOFUwnCQjiwumKSwXn0/fbDIQPyBprx6RgJA/r&#10;1fPTElPtes7pcQyliCHsU1RgQmhSKX1hyKKfuIY4cjfXWgwRtqXULfYx3NbyPUk+pcWKY4PBhjJD&#10;xf3YWQVZ+Dpcp812dzl8zM8mH/Pu9DMo9foybBYgAg3hX/zn3msFszg2fok/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t/kUwgAAANsAAAAPAAAAAAAAAAAAAAAAAJ8C&#10;AABkcnMvZG93bnJldi54bWxQSwUGAAAAAAQABAD3AAAAjgMAAAAA&#10;">
                  <v:imagedata r:id="rId33" o:title="5E103140306"/>
                  <v:path arrowok="t"/>
                </v:shape>
                <w10:anchorlock/>
              </v:group>
            </w:pict>
          </mc:Fallback>
        </mc:AlternateConten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甲比乙先</w:t>
      </w:r>
      <w:r w:rsidRPr="00B61C76">
        <w:rPr>
          <w:rFonts w:ascii="Arial" w:eastAsia="標楷體" w:hAnsi="Arial" w:cs="Arial"/>
        </w:rPr>
        <w:t xml:space="preserve">      </w:t>
      </w:r>
      <w:r w:rsidR="00B608A1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乙比甲先</w:t>
      </w:r>
      <w:r w:rsidRPr="00B61C76">
        <w:rPr>
          <w:rFonts w:ascii="Arial" w:eastAsia="標楷體" w:hAnsi="Arial" w:cs="Arial"/>
        </w:rPr>
        <w:t xml:space="preserve">  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甲乙同時發生</w:t>
      </w:r>
      <w:r w:rsidRPr="00B61C76">
        <w:rPr>
          <w:rFonts w:ascii="Arial" w:eastAsia="標楷體" w:hAnsi="Arial" w:cs="Arial"/>
        </w:rPr>
        <w:t xml:space="preserve">  </w:t>
      </w:r>
      <w:r w:rsidR="00B608A1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無法判斷</w:t>
      </w:r>
    </w:p>
    <w:p w:rsidR="007A7308" w:rsidRPr="00B61C76" w:rsidRDefault="00CA1BB9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承上題，甲岩脈和丙斷層發生的先後順序應該是？</w:t>
      </w:r>
      <w:r w:rsidR="007A7308"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>甲比丙先</w:t>
      </w:r>
      <w:r w:rsidRPr="00B61C76">
        <w:rPr>
          <w:rFonts w:ascii="Arial" w:eastAsia="標楷體" w:hAnsi="Arial" w:cs="Arial"/>
        </w:rPr>
        <w:t xml:space="preserve">  </w:t>
      </w:r>
      <w:r w:rsidR="00140ADE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Pr="00B61C76">
        <w:rPr>
          <w:rFonts w:ascii="Arial" w:eastAsia="標楷體" w:hAnsi="Arial" w:cs="Arial"/>
        </w:rPr>
        <w:t>甲丙同時發生</w:t>
      </w:r>
      <w:r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Pr="00B61C76">
        <w:rPr>
          <w:rFonts w:ascii="Arial" w:eastAsia="標楷體" w:hAnsi="Arial" w:cs="Arial"/>
        </w:rPr>
        <w:t>丙比甲先</w:t>
      </w:r>
      <w:r w:rsidRPr="00B61C76">
        <w:rPr>
          <w:rFonts w:ascii="Arial" w:eastAsia="標楷體" w:hAnsi="Arial" w:cs="Arial"/>
        </w:rPr>
        <w:t xml:space="preserve">  </w:t>
      </w:r>
      <w:r w:rsidR="00140ADE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Pr="00B61C76">
        <w:rPr>
          <w:rFonts w:ascii="Arial" w:eastAsia="標楷體" w:hAnsi="Arial" w:cs="Arial"/>
        </w:rPr>
        <w:t>無法判斷</w:t>
      </w:r>
    </w:p>
    <w:p w:rsidR="007A7308" w:rsidRPr="00B61C76" w:rsidRDefault="00BE1865" w:rsidP="00FC0D4B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  <w:color w:val="000000"/>
          <w:position w:val="2"/>
        </w:rPr>
        <w:t>附圖是</w:t>
      </w:r>
      <w:r w:rsidR="00A30472" w:rsidRPr="00B61C76">
        <w:rPr>
          <w:rFonts w:ascii="Arial" w:eastAsia="標楷體" w:hAnsi="Arial" w:cs="Arial"/>
          <w:color w:val="000000"/>
          <w:position w:val="2"/>
        </w:rPr>
        <w:t>位於</w:t>
      </w:r>
      <w:r w:rsidR="00A30472" w:rsidRPr="00A52EB7">
        <w:rPr>
          <w:rFonts w:ascii="Arial" w:eastAsia="標楷體" w:hAnsi="Arial" w:cs="Arial"/>
          <w:color w:val="000000"/>
          <w:position w:val="2"/>
          <w:u w:val="single"/>
        </w:rPr>
        <w:t>海岸山脈</w:t>
      </w:r>
      <w:r w:rsidR="00A30472" w:rsidRPr="00B61C76">
        <w:rPr>
          <w:rFonts w:ascii="Arial" w:eastAsia="標楷體" w:hAnsi="Arial" w:cs="Arial"/>
          <w:color w:val="000000"/>
          <w:position w:val="2"/>
        </w:rPr>
        <w:t>南邊未端的</w:t>
      </w:r>
      <w:r w:rsidR="00B608A1" w:rsidRPr="00B61C76">
        <w:rPr>
          <w:rFonts w:ascii="Arial" w:eastAsia="標楷體" w:hAnsi="Arial" w:cs="Arial"/>
          <w:color w:val="000000"/>
          <w:position w:val="2"/>
          <w:u w:val="single"/>
        </w:rPr>
        <w:t>臺東</w:t>
      </w:r>
      <w:r w:rsidR="00B608A1" w:rsidRPr="00B61C76">
        <w:rPr>
          <w:rFonts w:ascii="Arial" w:eastAsia="標楷體" w:hAnsi="Arial" w:cs="Arial"/>
          <w:color w:val="000000"/>
          <w:position w:val="2"/>
        </w:rPr>
        <w:t xml:space="preserve"> </w:t>
      </w:r>
      <w:r w:rsidR="00B608A1" w:rsidRPr="00B61C76">
        <w:rPr>
          <w:rFonts w:ascii="Arial" w:eastAsia="標楷體" w:hAnsi="Arial" w:cs="Arial"/>
          <w:color w:val="000000"/>
          <w:position w:val="2"/>
          <w:u w:val="single"/>
        </w:rPr>
        <w:t>利吉</w:t>
      </w:r>
      <w:r w:rsidR="00B608A1" w:rsidRPr="00B61C76">
        <w:rPr>
          <w:rFonts w:ascii="Arial" w:eastAsia="標楷體" w:hAnsi="Arial" w:cs="Arial"/>
          <w:color w:val="000000"/>
          <w:position w:val="2"/>
        </w:rPr>
        <w:t>月世界，此處原為海底沉積物，因板塊擠壓抬升而成為陸地。因鬆軟的泥岩極易被沖蝕，又不易蓄水而形成不毛的奇特景觀</w:t>
      </w:r>
      <w:r w:rsidRPr="00B61C76">
        <w:rPr>
          <w:rFonts w:ascii="Arial" w:eastAsia="標楷體" w:hAnsi="Arial" w:cs="Arial"/>
          <w:color w:val="000000"/>
          <w:position w:val="2"/>
        </w:rPr>
        <w:t>，是著名的惡地地形。</w:t>
      </w:r>
      <w:r w:rsidR="006910E1" w:rsidRPr="00B61C76">
        <w:rPr>
          <w:rFonts w:ascii="Arial" w:eastAsia="標楷體" w:hAnsi="Arial" w:cs="Arial"/>
          <w:color w:val="000000"/>
          <w:position w:val="2"/>
        </w:rPr>
        <w:t>試判斷上述提到的海底沉積物應該屬於哪個板塊？</w:t>
      </w:r>
      <w:r w:rsidRPr="00B61C76">
        <w:rPr>
          <w:rFonts w:ascii="Arial" w:eastAsia="標楷體" w:hAnsi="Arial" w:cs="Arial"/>
          <w:color w:val="000000"/>
          <w:position w:val="2"/>
        </w:rPr>
        <w:br/>
      </w:r>
      <w:r w:rsidRPr="00B61C76">
        <w:rPr>
          <w:rFonts w:ascii="Arial" w:eastAsia="標楷體" w:hAnsi="Arial" w:cs="Arial"/>
          <w:noProof/>
        </w:rPr>
        <w:drawing>
          <wp:inline distT="0" distB="0" distL="0" distR="0" wp14:anchorId="16157E33" wp14:editId="2C58AA31">
            <wp:extent cx="3649649" cy="2492133"/>
            <wp:effectExtent l="0" t="0" r="8255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67828" cy="257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308" w:rsidRPr="00B61C76">
        <w:rPr>
          <w:rFonts w:ascii="Arial" w:eastAsia="標楷體" w:hAnsi="Arial" w:cs="Arial"/>
        </w:rPr>
        <w:br/>
        <w:t>(A)</w:t>
      </w:r>
      <w:r w:rsidR="006910E1" w:rsidRPr="00A52EB7">
        <w:rPr>
          <w:rFonts w:ascii="Arial" w:eastAsia="標楷體" w:hAnsi="Arial" w:cs="Arial"/>
          <w:u w:val="single"/>
        </w:rPr>
        <w:t>歐亞</w:t>
      </w:r>
      <w:r w:rsidR="006910E1" w:rsidRPr="00B61C76">
        <w:rPr>
          <w:rFonts w:ascii="Arial" w:eastAsia="標楷體" w:hAnsi="Arial" w:cs="Arial"/>
        </w:rPr>
        <w:t>板塊</w:t>
      </w:r>
      <w:r w:rsidR="006910E1" w:rsidRPr="00B61C76">
        <w:rPr>
          <w:rFonts w:ascii="Arial" w:eastAsia="標楷體" w:hAnsi="Arial" w:cs="Arial"/>
        </w:rPr>
        <w:t xml:space="preserve">  </w:t>
      </w:r>
      <w:r w:rsidR="00140ADE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(B)</w:t>
      </w:r>
      <w:r w:rsidR="006910E1" w:rsidRPr="00A52EB7">
        <w:rPr>
          <w:rFonts w:ascii="Arial" w:eastAsia="標楷體" w:hAnsi="Arial" w:cs="Arial"/>
          <w:u w:val="single"/>
        </w:rPr>
        <w:t>太平洋</w:t>
      </w:r>
      <w:r w:rsidR="006910E1" w:rsidRPr="00B61C76">
        <w:rPr>
          <w:rFonts w:ascii="Arial" w:eastAsia="標楷體" w:hAnsi="Arial" w:cs="Arial"/>
        </w:rPr>
        <w:t>板塊</w:t>
      </w:r>
      <w:r w:rsidR="006910E1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(C)</w:t>
      </w:r>
      <w:r w:rsidR="007F7BB5" w:rsidRPr="00A52EB7">
        <w:rPr>
          <w:rFonts w:ascii="Arial" w:eastAsia="標楷體" w:hAnsi="Arial" w:cs="Arial"/>
          <w:u w:val="single"/>
        </w:rPr>
        <w:t>菲律賓</w:t>
      </w:r>
      <w:r w:rsidR="007F7BB5" w:rsidRPr="00B61C76">
        <w:rPr>
          <w:rFonts w:ascii="Arial" w:eastAsia="標楷體" w:hAnsi="Arial" w:cs="Arial"/>
        </w:rPr>
        <w:t>海板塊</w:t>
      </w:r>
      <w:r w:rsidR="00140ADE" w:rsidRPr="00B61C76">
        <w:rPr>
          <w:rFonts w:ascii="Arial" w:eastAsia="標楷體" w:hAnsi="Arial" w:cs="Arial"/>
        </w:rPr>
        <w:br/>
      </w:r>
      <w:r w:rsidR="007A7308" w:rsidRPr="00B61C76">
        <w:rPr>
          <w:rFonts w:ascii="Arial" w:eastAsia="標楷體" w:hAnsi="Arial" w:cs="Arial"/>
        </w:rPr>
        <w:t>(D)</w:t>
      </w:r>
      <w:r w:rsidR="007F7BB5" w:rsidRPr="00A52EB7">
        <w:rPr>
          <w:rFonts w:ascii="Arial" w:eastAsia="標楷體" w:hAnsi="Arial" w:cs="Arial"/>
          <w:u w:val="single"/>
        </w:rPr>
        <w:t>印澳</w:t>
      </w:r>
      <w:r w:rsidR="007F7BB5" w:rsidRPr="00B61C76">
        <w:rPr>
          <w:rFonts w:ascii="Arial" w:eastAsia="標楷體" w:hAnsi="Arial" w:cs="Arial"/>
        </w:rPr>
        <w:t>板塊</w:t>
      </w:r>
    </w:p>
    <w:p w:rsidR="007A7308" w:rsidRPr="00B61C76" w:rsidRDefault="00C2423D" w:rsidP="007A7308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 xml:space="preserve">有關張裂性板塊交界處與聚合性板塊交界處的比較，下列何者是他們的共同特性？　</w:t>
      </w:r>
      <w:r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 xml:space="preserve">都是地震、火山活躍的地方　</w:t>
      </w:r>
      <w:r w:rsidRPr="00B61C76">
        <w:rPr>
          <w:rFonts w:ascii="Arial" w:eastAsia="標楷體" w:hAnsi="Arial" w:cs="Arial"/>
        </w:rPr>
        <w:br/>
        <w:t>(B)</w:t>
      </w:r>
      <w:r w:rsidRPr="00B61C76">
        <w:rPr>
          <w:rFonts w:ascii="Arial" w:eastAsia="標楷體" w:hAnsi="Arial" w:cs="Arial"/>
        </w:rPr>
        <w:t xml:space="preserve">兩側都有一邊是海洋地殼　</w:t>
      </w:r>
      <w:r w:rsidRPr="00B61C76">
        <w:rPr>
          <w:rFonts w:ascii="Arial" w:eastAsia="標楷體" w:hAnsi="Arial" w:cs="Arial"/>
        </w:rPr>
        <w:br/>
        <w:t>(C)</w:t>
      </w:r>
      <w:r w:rsidR="00C52631" w:rsidRPr="00B61C76">
        <w:rPr>
          <w:rFonts w:ascii="Arial" w:eastAsia="標楷體" w:hAnsi="Arial" w:cs="Arial"/>
        </w:rPr>
        <w:t>都</w:t>
      </w:r>
      <w:r w:rsidRPr="00B61C76">
        <w:rPr>
          <w:rFonts w:ascii="Arial" w:eastAsia="標楷體" w:hAnsi="Arial" w:cs="Arial"/>
        </w:rPr>
        <w:t>有一</w:t>
      </w:r>
      <w:r w:rsidR="00C52631" w:rsidRPr="00B61C76">
        <w:rPr>
          <w:rFonts w:ascii="Arial" w:eastAsia="標楷體" w:hAnsi="Arial" w:cs="Arial"/>
        </w:rPr>
        <w:t>側的板塊</w:t>
      </w:r>
      <w:r w:rsidRPr="00B61C76">
        <w:rPr>
          <w:rFonts w:ascii="Arial" w:eastAsia="標楷體" w:hAnsi="Arial" w:cs="Arial"/>
        </w:rPr>
        <w:t xml:space="preserve">在交界處隱沒消失　</w:t>
      </w:r>
      <w:r w:rsidRPr="00B61C76">
        <w:rPr>
          <w:rFonts w:ascii="Arial" w:eastAsia="標楷體" w:hAnsi="Arial" w:cs="Arial"/>
        </w:rPr>
        <w:br/>
        <w:t>(D)</w:t>
      </w:r>
      <w:r w:rsidRPr="00B61C76">
        <w:rPr>
          <w:rFonts w:ascii="Arial" w:eastAsia="標楷體" w:hAnsi="Arial" w:cs="Arial"/>
        </w:rPr>
        <w:t>交界處都</w:t>
      </w:r>
      <w:r w:rsidR="00C52631" w:rsidRPr="00B61C76">
        <w:rPr>
          <w:rFonts w:ascii="Arial" w:eastAsia="標楷體" w:hAnsi="Arial" w:cs="Arial"/>
        </w:rPr>
        <w:t>在</w:t>
      </w:r>
      <w:r w:rsidRPr="00B61C76">
        <w:rPr>
          <w:rFonts w:ascii="Arial" w:eastAsia="標楷體" w:hAnsi="Arial" w:cs="Arial"/>
        </w:rPr>
        <w:t>海面以下</w:t>
      </w:r>
      <w:r w:rsidR="00140ADE" w:rsidRPr="00B61C76">
        <w:rPr>
          <w:rFonts w:ascii="Arial" w:eastAsia="標楷體" w:hAnsi="Arial" w:cs="Arial"/>
        </w:rPr>
        <w:br/>
      </w:r>
      <w:r w:rsidR="00140ADE" w:rsidRPr="00B61C76">
        <w:rPr>
          <w:rFonts w:ascii="Arial" w:eastAsia="標楷體" w:hAnsi="Arial" w:cs="Arial"/>
        </w:rPr>
        <w:br/>
      </w:r>
      <w:r w:rsidR="00140ADE" w:rsidRPr="00B61C76">
        <w:rPr>
          <w:rFonts w:ascii="Arial" w:eastAsia="標楷體" w:hAnsi="Arial" w:cs="Arial"/>
        </w:rPr>
        <w:br/>
      </w:r>
    </w:p>
    <w:p w:rsidR="00140ADE" w:rsidRPr="00B61C76" w:rsidRDefault="00140ADE" w:rsidP="00140ADE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lastRenderedPageBreak/>
        <w:t xml:space="preserve">附圖某地區地層剖面圖以及地層內的化石。下列關於此地區的推論，何者最正確？　</w:t>
      </w:r>
      <w:r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/>
          <w:noProof/>
        </w:rPr>
        <w:drawing>
          <wp:inline distT="0" distB="0" distL="0" distR="0" wp14:anchorId="6A8E0ABC" wp14:editId="663ECCD9">
            <wp:extent cx="2179674" cy="2321259"/>
            <wp:effectExtent l="0" t="0" r="0" b="3175"/>
            <wp:docPr id="32" name="圖片 32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未命名-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81" cy="240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C76">
        <w:rPr>
          <w:rFonts w:ascii="Arial" w:eastAsia="標楷體" w:hAnsi="Arial" w:cs="Arial"/>
        </w:rPr>
        <w:br/>
        <w:t>(A)</w:t>
      </w:r>
      <w:r w:rsidRPr="00B61C76">
        <w:rPr>
          <w:rFonts w:ascii="Arial" w:eastAsia="標楷體" w:hAnsi="Arial" w:cs="Arial"/>
        </w:rPr>
        <w:t xml:space="preserve">由暴龍化石可推測此地一直是陸地環境　</w:t>
      </w:r>
      <w:r w:rsidRPr="00B61C76">
        <w:rPr>
          <w:rFonts w:ascii="Arial" w:eastAsia="標楷體" w:hAnsi="Arial" w:cs="Arial"/>
        </w:rPr>
        <w:br/>
        <w:t>(B)</w:t>
      </w:r>
      <w:r w:rsidRPr="00B61C76">
        <w:rPr>
          <w:rFonts w:ascii="Arial" w:eastAsia="標楷體" w:hAnsi="Arial" w:cs="Arial"/>
        </w:rPr>
        <w:t xml:space="preserve">此地一直是海洋環境，出現暴龍化石應該是暴龍溺水導致　</w:t>
      </w:r>
      <w:r w:rsidRPr="00B61C76">
        <w:rPr>
          <w:rFonts w:ascii="Arial" w:eastAsia="標楷體" w:hAnsi="Arial" w:cs="Arial"/>
        </w:rPr>
        <w:br/>
        <w:t>(C)</w:t>
      </w:r>
      <w:r w:rsidRPr="00B61C76">
        <w:rPr>
          <w:rFonts w:ascii="Arial" w:eastAsia="標楷體" w:hAnsi="Arial" w:cs="Arial"/>
        </w:rPr>
        <w:t xml:space="preserve">此地區地層發生過地層上下倒轉，三葉蟲化石才會出現在最上層　</w:t>
      </w:r>
      <w:r w:rsidRPr="00B61C76">
        <w:rPr>
          <w:rFonts w:ascii="Arial" w:eastAsia="標楷體" w:hAnsi="Arial" w:cs="Arial"/>
        </w:rPr>
        <w:br/>
        <w:t>(D)</w:t>
      </w:r>
      <w:r w:rsidRPr="00B61C76">
        <w:rPr>
          <w:rFonts w:ascii="Arial" w:eastAsia="標楷體" w:hAnsi="Arial" w:cs="Arial"/>
        </w:rPr>
        <w:t>以上皆正確</w:t>
      </w:r>
    </w:p>
    <w:p w:rsidR="00F21A2A" w:rsidRPr="00B61C76" w:rsidRDefault="00B61C76" w:rsidP="00AE6212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地球內部</w:t>
      </w:r>
      <w:r>
        <w:rPr>
          <w:rFonts w:ascii="Arial" w:eastAsia="標楷體" w:hAnsi="Arial" w:cs="Arial" w:hint="eastAsia"/>
        </w:rPr>
        <w:t>仍</w:t>
      </w:r>
      <w:r>
        <w:rPr>
          <w:rFonts w:ascii="Arial" w:eastAsia="標楷體" w:hAnsi="Arial" w:cs="Arial"/>
        </w:rPr>
        <w:t>很</w:t>
      </w:r>
      <w:r>
        <w:rPr>
          <w:rFonts w:ascii="Arial" w:eastAsia="標楷體" w:hAnsi="Arial" w:cs="Arial" w:hint="eastAsia"/>
        </w:rPr>
        <w:t>高溫</w:t>
      </w:r>
      <w:r>
        <w:rPr>
          <w:rFonts w:ascii="Arial" w:eastAsia="標楷體" w:hAnsi="Arial" w:cs="Arial"/>
        </w:rPr>
        <w:t>，</w:t>
      </w:r>
      <w:r>
        <w:rPr>
          <w:rFonts w:ascii="Arial" w:eastAsia="標楷體" w:hAnsi="Arial" w:cs="Arial" w:hint="eastAsia"/>
        </w:rPr>
        <w:t>且持</w:t>
      </w:r>
      <w:r>
        <w:rPr>
          <w:rFonts w:ascii="Arial" w:eastAsia="標楷體" w:hAnsi="Arial" w:cs="Arial"/>
        </w:rPr>
        <w:t>續向外散熱中。</w:t>
      </w:r>
      <w:r>
        <w:rPr>
          <w:rFonts w:ascii="Arial" w:eastAsia="標楷體" w:hAnsi="Arial" w:cs="Arial" w:hint="eastAsia"/>
        </w:rPr>
        <w:t>在</w:t>
      </w:r>
      <w:r w:rsidRPr="00B61C76">
        <w:rPr>
          <w:rFonts w:ascii="Arial" w:eastAsia="標楷體" w:hAnsi="Arial" w:cs="Arial"/>
        </w:rPr>
        <w:t>熱對流上升</w:t>
      </w:r>
      <w:r>
        <w:rPr>
          <w:rFonts w:ascii="Arial" w:eastAsia="標楷體" w:hAnsi="Arial" w:cs="Arial" w:hint="eastAsia"/>
        </w:rPr>
        <w:t>的地</w:t>
      </w:r>
      <w:r>
        <w:rPr>
          <w:rFonts w:ascii="Arial" w:eastAsia="標楷體" w:hAnsi="Arial" w:cs="Arial"/>
        </w:rPr>
        <w:t>方</w:t>
      </w:r>
      <w:r w:rsidRPr="00B61C76">
        <w:rPr>
          <w:rFonts w:ascii="Arial" w:eastAsia="標楷體" w:hAnsi="Arial" w:cs="Arial"/>
        </w:rPr>
        <w:t>，</w:t>
      </w:r>
      <w:r>
        <w:rPr>
          <w:rFonts w:ascii="Arial" w:eastAsia="標楷體" w:hAnsi="Arial" w:cs="Arial" w:hint="eastAsia"/>
        </w:rPr>
        <w:t>相對</w:t>
      </w:r>
      <w:r>
        <w:rPr>
          <w:rFonts w:ascii="Arial" w:eastAsia="標楷體" w:hAnsi="Arial" w:cs="Arial"/>
        </w:rPr>
        <w:t>應的</w:t>
      </w:r>
      <w:r w:rsidRPr="00B61C76">
        <w:rPr>
          <w:rFonts w:ascii="Arial" w:eastAsia="標楷體" w:hAnsi="Arial" w:cs="Arial"/>
        </w:rPr>
        <w:t>地表</w:t>
      </w:r>
      <w:r>
        <w:rPr>
          <w:rFonts w:ascii="Arial" w:eastAsia="標楷體" w:hAnsi="Arial" w:cs="Arial" w:hint="eastAsia"/>
        </w:rPr>
        <w:t>位</w:t>
      </w:r>
      <w:r>
        <w:rPr>
          <w:rFonts w:ascii="Arial" w:eastAsia="標楷體" w:hAnsi="Arial" w:cs="Arial"/>
        </w:rPr>
        <w:t>置</w:t>
      </w:r>
      <w:r w:rsidRPr="00B61C76">
        <w:rPr>
          <w:rFonts w:ascii="Arial" w:eastAsia="標楷體" w:hAnsi="Arial" w:cs="Arial"/>
        </w:rPr>
        <w:t>通常</w:t>
      </w:r>
      <w:r>
        <w:rPr>
          <w:rFonts w:ascii="Arial" w:eastAsia="標楷體" w:hAnsi="Arial" w:cs="Arial" w:hint="eastAsia"/>
        </w:rPr>
        <w:t>會出</w:t>
      </w:r>
      <w:r w:rsidRPr="00B61C76">
        <w:rPr>
          <w:rFonts w:ascii="Arial" w:eastAsia="標楷體" w:hAnsi="Arial" w:cs="Arial"/>
        </w:rPr>
        <w:t xml:space="preserve">現哪種地形？　</w:t>
      </w:r>
      <w:bookmarkStart w:id="1" w:name="OP1_9D50826154F549869C7A0001F8E7C2D9"/>
      <w:r w:rsidRPr="00B61C76">
        <w:rPr>
          <w:rFonts w:ascii="Arial" w:eastAsia="標楷體" w:hAnsi="Arial" w:cs="Arial"/>
        </w:rPr>
        <w:br/>
      </w:r>
      <w:r w:rsidRPr="00B61C76">
        <w:rPr>
          <w:rFonts w:ascii="Arial" w:eastAsia="標楷體" w:hAnsi="Arial" w:cs="Arial" w:hint="eastAsia"/>
        </w:rPr>
        <w:t>(A)</w:t>
      </w:r>
      <w:r w:rsidRPr="00B61C76">
        <w:rPr>
          <w:rFonts w:ascii="Arial" w:eastAsia="標楷體" w:hAnsi="Arial" w:cs="Arial" w:hint="eastAsia"/>
        </w:rPr>
        <w:t>陸</w:t>
      </w:r>
      <w:r w:rsidRPr="00B61C76">
        <w:rPr>
          <w:rFonts w:ascii="Arial" w:eastAsia="標楷體" w:hAnsi="Arial" w:cs="Arial"/>
        </w:rPr>
        <w:t>地上的高山</w:t>
      </w:r>
      <w:r w:rsidRPr="00B61C76">
        <w:rPr>
          <w:rFonts w:ascii="Arial" w:eastAsia="標楷體" w:hAnsi="Arial" w:cs="Arial"/>
        </w:rPr>
        <w:br/>
        <w:t>(B)</w:t>
      </w:r>
      <w:r w:rsidRPr="00B61C76">
        <w:rPr>
          <w:rFonts w:ascii="Arial" w:eastAsia="標楷體" w:hAnsi="Arial" w:cs="Arial" w:hint="eastAsia"/>
        </w:rPr>
        <w:t>平原</w:t>
      </w:r>
      <w:r w:rsidRPr="00B61C76">
        <w:rPr>
          <w:rFonts w:ascii="Arial" w:eastAsia="標楷體" w:hAnsi="Arial" w:cs="Arial"/>
        </w:rPr>
        <w:t>或台地</w:t>
      </w:r>
      <w:r w:rsidRPr="00B61C76">
        <w:rPr>
          <w:rFonts w:ascii="Arial" w:eastAsia="標楷體" w:hAnsi="Arial" w:cs="Arial"/>
        </w:rPr>
        <w:br/>
        <w:t>(C)</w:t>
      </w:r>
      <w:r w:rsidR="007F7BB5" w:rsidRPr="00B61C76">
        <w:rPr>
          <w:rFonts w:ascii="Arial" w:eastAsia="標楷體" w:hAnsi="Arial" w:cs="Arial" w:hint="eastAsia"/>
        </w:rPr>
        <w:t>裂</w:t>
      </w:r>
      <w:r w:rsidR="007F7BB5" w:rsidRPr="00B61C76">
        <w:rPr>
          <w:rFonts w:ascii="Arial" w:eastAsia="標楷體" w:hAnsi="Arial" w:cs="Arial"/>
        </w:rPr>
        <w:t>谷或中洋脊</w:t>
      </w:r>
      <w:r w:rsidRPr="00B61C76">
        <w:rPr>
          <w:rFonts w:ascii="Arial" w:eastAsia="標楷體" w:hAnsi="Arial" w:cs="Arial"/>
        </w:rPr>
        <w:br/>
        <w:t>(D)</w:t>
      </w:r>
      <w:bookmarkEnd w:id="1"/>
      <w:r w:rsidR="007F7BB5" w:rsidRPr="00B61C76">
        <w:rPr>
          <w:rFonts w:ascii="Arial" w:eastAsia="標楷體" w:hAnsi="Arial" w:cs="Arial" w:hint="eastAsia"/>
        </w:rPr>
        <w:t>海</w:t>
      </w:r>
      <w:r w:rsidR="007F7BB5" w:rsidRPr="00B61C76">
        <w:rPr>
          <w:rFonts w:ascii="Arial" w:eastAsia="標楷體" w:hAnsi="Arial" w:cs="Arial"/>
        </w:rPr>
        <w:t>溝或火山島弧</w:t>
      </w:r>
      <w:r>
        <w:rPr>
          <w:rFonts w:ascii="Arial" w:eastAsia="標楷體" w:hAnsi="Arial" w:cs="Arial"/>
        </w:rPr>
        <w:br/>
      </w:r>
      <w:r>
        <w:rPr>
          <w:rFonts w:ascii="Arial" w:eastAsia="標楷體" w:hAnsi="Arial" w:cs="Arial"/>
        </w:rPr>
        <w:br/>
      </w:r>
      <w:r>
        <w:rPr>
          <w:rFonts w:ascii="Arial" w:eastAsia="標楷體" w:hAnsi="Arial" w:cs="Arial"/>
        </w:rPr>
        <w:br/>
      </w:r>
      <w:r>
        <w:rPr>
          <w:rFonts w:ascii="Arial" w:eastAsia="標楷體" w:hAnsi="Arial" w:cs="Arial"/>
        </w:rPr>
        <w:br/>
      </w:r>
    </w:p>
    <w:p w:rsidR="00196402" w:rsidRPr="00B61C76" w:rsidRDefault="00B504A3" w:rsidP="00EF527F">
      <w:pPr>
        <w:spacing w:beforeLines="50" w:before="176" w:afterLines="50" w:after="176"/>
        <w:ind w:firstLineChars="450" w:firstLine="1056"/>
        <w:rPr>
          <w:rFonts w:ascii="Arial" w:eastAsia="標楷體" w:hAnsi="Arial" w:cs="Arial"/>
        </w:rPr>
      </w:pPr>
      <w:r w:rsidRPr="00B61C76">
        <w:rPr>
          <w:rFonts w:ascii="Arial" w:eastAsia="標楷體" w:hAnsi="Arial" w:cs="Arial"/>
        </w:rPr>
        <w:t>《</w:t>
      </w:r>
      <w:r w:rsidR="00196402" w:rsidRPr="00B61C76">
        <w:rPr>
          <w:rFonts w:ascii="Arial" w:eastAsia="標楷體" w:hAnsi="Arial" w:cs="Arial"/>
        </w:rPr>
        <w:t>試題結束</w:t>
      </w:r>
      <w:r w:rsidRPr="00B61C76">
        <w:rPr>
          <w:rFonts w:ascii="Arial" w:eastAsia="標楷體" w:hAnsi="Arial" w:cs="Arial"/>
        </w:rPr>
        <w:t>》</w:t>
      </w:r>
    </w:p>
    <w:sectPr w:rsidR="00196402" w:rsidRPr="00B61C76" w:rsidSect="00347687">
      <w:headerReference w:type="default" r:id="rId36"/>
      <w:pgSz w:w="14572" w:h="20639" w:code="12"/>
      <w:pgMar w:top="680" w:right="737" w:bottom="680" w:left="737" w:header="851" w:footer="992" w:gutter="0"/>
      <w:cols w:num="2" w:sep="1" w:space="425"/>
      <w:docGrid w:type="linesAndChars" w:linePitch="352" w:charSpace="-10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332" w:rsidRDefault="00787332">
      <w:r>
        <w:separator/>
      </w:r>
    </w:p>
  </w:endnote>
  <w:endnote w:type="continuationSeparator" w:id="0">
    <w:p w:rsidR="00787332" w:rsidRDefault="00787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332" w:rsidRDefault="00787332">
      <w:r>
        <w:separator/>
      </w:r>
    </w:p>
  </w:footnote>
  <w:footnote w:type="continuationSeparator" w:id="0">
    <w:p w:rsidR="00787332" w:rsidRDefault="007873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BE5" w:rsidRPr="00C117EC" w:rsidRDefault="00316BE5" w:rsidP="00102067">
    <w:pPr>
      <w:pStyle w:val="a5"/>
      <w:rPr>
        <w:rFonts w:ascii="Arial" w:eastAsia="標楷體" w:hAnsi="Arial" w:cs="Arial"/>
        <w:bCs/>
        <w:sz w:val="36"/>
        <w:szCs w:val="36"/>
      </w:rPr>
    </w:pPr>
    <w:r w:rsidRPr="00C117EC">
      <w:rPr>
        <w:rFonts w:ascii="Arial" w:eastAsia="標楷體" w:hAnsi="Arial" w:cs="Arial"/>
        <w:bCs/>
        <w:sz w:val="36"/>
        <w:szCs w:val="36"/>
      </w:rPr>
      <w:t>台北市立瑠公國中</w:t>
    </w:r>
    <w:r w:rsidRPr="00C117EC">
      <w:rPr>
        <w:rFonts w:ascii="Arial" w:eastAsia="標楷體" w:hAnsi="Arial" w:cs="Arial"/>
        <w:bCs/>
        <w:sz w:val="36"/>
        <w:szCs w:val="36"/>
      </w:rPr>
      <w:t>10</w:t>
    </w:r>
    <w:r w:rsidR="00C117EC" w:rsidRPr="00C117EC">
      <w:rPr>
        <w:rFonts w:ascii="Arial" w:eastAsia="標楷體" w:hAnsi="Arial" w:cs="Arial"/>
        <w:bCs/>
        <w:sz w:val="36"/>
        <w:szCs w:val="36"/>
      </w:rPr>
      <w:t>8</w:t>
    </w:r>
    <w:r w:rsidRPr="00C117EC">
      <w:rPr>
        <w:rFonts w:ascii="Arial" w:eastAsia="標楷體" w:hAnsi="Arial" w:cs="Arial"/>
        <w:bCs/>
        <w:sz w:val="36"/>
        <w:szCs w:val="36"/>
      </w:rPr>
      <w:t>學年度第一學期</w:t>
    </w:r>
    <w:r w:rsidRPr="00C117EC">
      <w:rPr>
        <w:rFonts w:ascii="Arial" w:eastAsia="標楷體" w:hAnsi="Arial" w:cs="Arial"/>
        <w:bCs/>
        <w:sz w:val="36"/>
        <w:szCs w:val="36"/>
      </w:rPr>
      <w:t xml:space="preserve"> </w:t>
    </w:r>
    <w:r w:rsidRPr="00C117EC">
      <w:rPr>
        <w:rFonts w:ascii="Arial" w:eastAsia="標楷體" w:hAnsi="Arial" w:cs="Arial"/>
        <w:bCs/>
        <w:sz w:val="36"/>
        <w:szCs w:val="36"/>
      </w:rPr>
      <w:t>九年級</w:t>
    </w:r>
    <w:r w:rsidRPr="00C117EC">
      <w:rPr>
        <w:rFonts w:ascii="Arial" w:eastAsia="標楷體" w:hAnsi="Arial" w:cs="Arial"/>
        <w:bCs/>
        <w:sz w:val="36"/>
        <w:szCs w:val="36"/>
      </w:rPr>
      <w:t xml:space="preserve"> </w:t>
    </w:r>
    <w:r w:rsidRPr="00C117EC">
      <w:rPr>
        <w:rFonts w:ascii="Arial" w:eastAsia="標楷體" w:hAnsi="Arial" w:cs="Arial"/>
        <w:bCs/>
        <w:sz w:val="36"/>
        <w:szCs w:val="36"/>
      </w:rPr>
      <w:t>地球科學</w:t>
    </w:r>
    <w:r w:rsidRPr="00C117EC">
      <w:rPr>
        <w:rFonts w:ascii="Arial" w:eastAsia="標楷體" w:hAnsi="Arial" w:cs="Arial"/>
        <w:bCs/>
        <w:sz w:val="36"/>
        <w:szCs w:val="36"/>
      </w:rPr>
      <w:t xml:space="preserve"> </w:t>
    </w:r>
    <w:r w:rsidRPr="00C117EC">
      <w:rPr>
        <w:rFonts w:ascii="Arial" w:eastAsia="標楷體" w:hAnsi="Arial" w:cs="Arial"/>
        <w:bCs/>
        <w:sz w:val="36"/>
        <w:szCs w:val="36"/>
      </w:rPr>
      <w:t>第</w:t>
    </w:r>
    <w:r w:rsidR="00C117EC">
      <w:rPr>
        <w:rFonts w:ascii="Arial" w:eastAsia="標楷體" w:hAnsi="Arial" w:cs="Arial"/>
        <w:bCs/>
        <w:sz w:val="36"/>
        <w:szCs w:val="36"/>
      </w:rPr>
      <w:t>2</w:t>
    </w:r>
    <w:r w:rsidRPr="00C117EC">
      <w:rPr>
        <w:rFonts w:ascii="Arial" w:eastAsia="標楷體" w:hAnsi="Arial" w:cs="Arial"/>
        <w:bCs/>
        <w:sz w:val="36"/>
        <w:szCs w:val="36"/>
      </w:rPr>
      <w:t>次段考試題</w:t>
    </w:r>
    <w:r w:rsidRPr="00C117EC">
      <w:rPr>
        <w:rFonts w:ascii="Arial" w:eastAsia="標楷體" w:hAnsi="Arial" w:cs="Arial"/>
        <w:bCs/>
        <w:sz w:val="36"/>
        <w:szCs w:val="36"/>
      </w:rPr>
      <w:t xml:space="preserve">     </w:t>
    </w:r>
  </w:p>
  <w:p w:rsidR="00316BE5" w:rsidRPr="00B31D84" w:rsidRDefault="00316BE5" w:rsidP="00B31D84">
    <w:pPr>
      <w:pStyle w:val="a5"/>
      <w:jc w:val="right"/>
      <w:rPr>
        <w:sz w:val="24"/>
        <w:szCs w:val="24"/>
      </w:rPr>
    </w:pPr>
    <w:r w:rsidRPr="00B31D84">
      <w:rPr>
        <w:rFonts w:ascii="標楷體" w:eastAsia="標楷體" w:hAnsi="標楷體" w:hint="eastAsia"/>
        <w:bCs/>
        <w:sz w:val="24"/>
        <w:szCs w:val="24"/>
      </w:rPr>
      <w:t xml:space="preserve">班級：_______  座號：________  姓名：________________   </w:t>
    </w:r>
    <w:r w:rsidRPr="00B31D84">
      <w:rPr>
        <w:rFonts w:ascii="標楷體" w:eastAsia="標楷體" w:hAnsi="標楷體" w:hint="eastAsia"/>
        <w:bCs/>
        <w:kern w:val="0"/>
        <w:sz w:val="24"/>
        <w:szCs w:val="24"/>
      </w:rPr>
      <w:t xml:space="preserve">第 </w: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begin"/>
    </w:r>
    <w:r w:rsidRPr="00B31D84">
      <w:rPr>
        <w:rFonts w:ascii="標楷體" w:eastAsia="標楷體" w:hAnsi="標楷體"/>
        <w:bCs/>
        <w:kern w:val="0"/>
        <w:sz w:val="24"/>
        <w:szCs w:val="24"/>
      </w:rPr>
      <w:instrText xml:space="preserve"> PAGE </w:instrTex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separate"/>
    </w:r>
    <w:r w:rsidR="006924BF">
      <w:rPr>
        <w:rFonts w:ascii="標楷體" w:eastAsia="標楷體" w:hAnsi="標楷體"/>
        <w:bCs/>
        <w:noProof/>
        <w:kern w:val="0"/>
        <w:sz w:val="24"/>
        <w:szCs w:val="24"/>
      </w:rPr>
      <w:t>4</w: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end"/>
    </w:r>
    <w:r w:rsidRPr="00B31D84">
      <w:rPr>
        <w:rFonts w:ascii="標楷體" w:eastAsia="標楷體" w:hAnsi="標楷體" w:hint="eastAsia"/>
        <w:bCs/>
        <w:kern w:val="0"/>
        <w:sz w:val="24"/>
        <w:szCs w:val="24"/>
      </w:rPr>
      <w:t xml:space="preserve"> 頁，共 </w: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begin"/>
    </w:r>
    <w:r w:rsidRPr="00B31D84">
      <w:rPr>
        <w:rFonts w:ascii="標楷體" w:eastAsia="標楷體" w:hAnsi="標楷體"/>
        <w:bCs/>
        <w:kern w:val="0"/>
        <w:sz w:val="24"/>
        <w:szCs w:val="24"/>
      </w:rPr>
      <w:instrText xml:space="preserve"> NUMPAGES </w:instrTex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separate"/>
    </w:r>
    <w:r w:rsidR="006924BF">
      <w:rPr>
        <w:rFonts w:ascii="標楷體" w:eastAsia="標楷體" w:hAnsi="標楷體"/>
        <w:bCs/>
        <w:noProof/>
        <w:kern w:val="0"/>
        <w:sz w:val="24"/>
        <w:szCs w:val="24"/>
      </w:rPr>
      <w:t>4</w: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end"/>
    </w:r>
    <w:r w:rsidRPr="00B31D84">
      <w:rPr>
        <w:rFonts w:ascii="標楷體" w:eastAsia="標楷體" w:hAnsi="標楷體" w:hint="eastAsia"/>
        <w:bCs/>
        <w:kern w:val="0"/>
        <w:sz w:val="24"/>
        <w:szCs w:val="24"/>
      </w:rPr>
      <w:t xml:space="preserve"> 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23D6112C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2433820"/>
    <w:multiLevelType w:val="hybridMultilevel"/>
    <w:tmpl w:val="973E9226"/>
    <w:lvl w:ilvl="0" w:tplc="4C98B92A">
      <w:start w:val="1"/>
      <w:numFmt w:val="decimal"/>
      <w:lvlRestart w:val="0"/>
      <w:lvlText w:val="(     )%1."/>
      <w:lvlJc w:val="left"/>
      <w:pPr>
        <w:tabs>
          <w:tab w:val="num" w:pos="0"/>
        </w:tabs>
        <w:ind w:left="1247" w:hanging="1247"/>
      </w:pPr>
      <w:rPr>
        <w:rFonts w:ascii="細明體" w:eastAsia="細明體" w:hAnsi="細明體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7C22B3"/>
    <w:multiLevelType w:val="multilevel"/>
    <w:tmpl w:val="7FFEC95E"/>
    <w:lvl w:ilvl="0">
      <w:start w:val="1"/>
      <w:numFmt w:val="decimal"/>
      <w:lvlRestart w:val="0"/>
      <w:lvlText w:val="%1.(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04F4049"/>
    <w:multiLevelType w:val="multilevel"/>
    <w:tmpl w:val="636CA084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15C715A"/>
    <w:multiLevelType w:val="multilevel"/>
    <w:tmpl w:val="52D29B3C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B22680"/>
    <w:multiLevelType w:val="multilevel"/>
    <w:tmpl w:val="01347EFC"/>
    <w:lvl w:ilvl="0">
      <w:start w:val="1"/>
      <w:numFmt w:val="decimal"/>
      <w:lvlRestart w:val="0"/>
      <w:lvlText w:val="(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BF18CF"/>
    <w:multiLevelType w:val="hybridMultilevel"/>
    <w:tmpl w:val="46DA66F6"/>
    <w:lvl w:ilvl="0" w:tplc="8C261ABE">
      <w:start w:val="1"/>
      <w:numFmt w:val="decimal"/>
      <w:lvlRestart w:val="0"/>
      <w:lvlText w:val="(     )%1."/>
      <w:lvlJc w:val="left"/>
      <w:pPr>
        <w:tabs>
          <w:tab w:val="num" w:pos="0"/>
        </w:tabs>
        <w:ind w:left="1247" w:hanging="1247"/>
      </w:pPr>
      <w:rPr>
        <w:rFonts w:ascii="細明體" w:eastAsia="細明體" w:hAnsi="細明體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9375F5C"/>
    <w:multiLevelType w:val="multilevel"/>
    <w:tmpl w:val="77C0888A"/>
    <w:lvl w:ilvl="0">
      <w:start w:val="1"/>
      <w:numFmt w:val="decimal"/>
      <w:lvlRestart w:val="0"/>
      <w:lvlText w:val="(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1C33F11"/>
    <w:multiLevelType w:val="multilevel"/>
    <w:tmpl w:val="7CECD9FC"/>
    <w:lvl w:ilvl="0">
      <w:start w:val="1"/>
      <w:numFmt w:val="decimal"/>
      <w:lvlRestart w:val="0"/>
      <w:lvlText w:val="(  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43E73D7"/>
    <w:multiLevelType w:val="hybridMultilevel"/>
    <w:tmpl w:val="2FBCA0FE"/>
    <w:lvl w:ilvl="0" w:tplc="14B49B28">
      <w:start w:val="1"/>
      <w:numFmt w:val="decimal"/>
      <w:lvlRestart w:val="0"/>
      <w:lvlText w:val="%1.(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5541374"/>
    <w:multiLevelType w:val="multilevel"/>
    <w:tmpl w:val="081C6C1C"/>
    <w:lvl w:ilvl="0">
      <w:start w:val="1"/>
      <w:numFmt w:val="decimal"/>
      <w:lvlRestart w:val="0"/>
      <w:lvlText w:val="(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7A44851"/>
    <w:multiLevelType w:val="multilevel"/>
    <w:tmpl w:val="5ECAD108"/>
    <w:lvl w:ilvl="0">
      <w:start w:val="1"/>
      <w:numFmt w:val="decimal"/>
      <w:lvlRestart w:val="0"/>
      <w:lvlText w:val="(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FD80DF4"/>
    <w:multiLevelType w:val="hybridMultilevel"/>
    <w:tmpl w:val="D430D0B6"/>
    <w:lvl w:ilvl="0" w:tplc="B53EADA0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16E5391"/>
    <w:multiLevelType w:val="multilevel"/>
    <w:tmpl w:val="347E4360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1F463B8"/>
    <w:multiLevelType w:val="multilevel"/>
    <w:tmpl w:val="ECB6A8FA"/>
    <w:lvl w:ilvl="0">
      <w:start w:val="1"/>
      <w:numFmt w:val="decimal"/>
      <w:lvlRestart w:val="0"/>
      <w:lvlText w:val="%1.(     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3A71174"/>
    <w:multiLevelType w:val="multilevel"/>
    <w:tmpl w:val="C61E21EA"/>
    <w:lvl w:ilvl="0">
      <w:start w:val="1"/>
      <w:numFmt w:val="decimal"/>
      <w:lvlRestart w:val="0"/>
      <w:lvlText w:val="(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4C50E49"/>
    <w:multiLevelType w:val="hybridMultilevel"/>
    <w:tmpl w:val="05F017C0"/>
    <w:lvl w:ilvl="0" w:tplc="EF10FA8A">
      <w:start w:val="1"/>
      <w:numFmt w:val="upperRoman"/>
      <w:pStyle w:val="3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784EE55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4DB456E"/>
    <w:multiLevelType w:val="multilevel"/>
    <w:tmpl w:val="7848DA96"/>
    <w:lvl w:ilvl="0">
      <w:start w:val="1"/>
      <w:numFmt w:val="decimal"/>
      <w:lvlRestart w:val="0"/>
      <w:lvlText w:val="(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60563B3"/>
    <w:multiLevelType w:val="hybridMultilevel"/>
    <w:tmpl w:val="39BC636C"/>
    <w:lvl w:ilvl="0" w:tplc="53762E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79143A0"/>
    <w:multiLevelType w:val="multilevel"/>
    <w:tmpl w:val="39BC6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529C04B5"/>
    <w:multiLevelType w:val="multilevel"/>
    <w:tmpl w:val="636CA084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2D33489"/>
    <w:multiLevelType w:val="multilevel"/>
    <w:tmpl w:val="78EA4B96"/>
    <w:lvl w:ilvl="0">
      <w:start w:val="1"/>
      <w:numFmt w:val="decimal"/>
      <w:lvlRestart w:val="0"/>
      <w:lvlText w:val="(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5CA44C48"/>
    <w:multiLevelType w:val="multilevel"/>
    <w:tmpl w:val="BF12C24E"/>
    <w:lvl w:ilvl="0">
      <w:start w:val="1"/>
      <w:numFmt w:val="decimal"/>
      <w:lvlRestart w:val="0"/>
      <w:lvlText w:val="(  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5CFD1097"/>
    <w:multiLevelType w:val="multilevel"/>
    <w:tmpl w:val="BBECBFA8"/>
    <w:lvl w:ilvl="0">
      <w:start w:val="1"/>
      <w:numFmt w:val="decimal"/>
      <w:lvlRestart w:val="0"/>
      <w:lvlText w:val="%1.(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5EFD4D5F"/>
    <w:multiLevelType w:val="multilevel"/>
    <w:tmpl w:val="7E564DDC"/>
    <w:lvl w:ilvl="0">
      <w:start w:val="1"/>
      <w:numFmt w:val="decimal"/>
      <w:suff w:val="space"/>
      <w:lvlText w:val="%1."/>
      <w:lvlJc w:val="right"/>
      <w:pPr>
        <w:tabs>
          <w:tab w:val="num" w:pos="425"/>
        </w:tabs>
        <w:ind w:left="1020" w:hanging="737"/>
      </w:pPr>
      <w:rPr>
        <w:rFonts w:ascii="新細明體" w:eastAsia="新細明體" w:hAnsi="新細明體" w:hint="eastAsia"/>
        <w:color w:val="auto"/>
        <w:position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5">
    <w:nsid w:val="60212DE1"/>
    <w:multiLevelType w:val="hybridMultilevel"/>
    <w:tmpl w:val="5EE615AA"/>
    <w:lvl w:ilvl="0" w:tplc="4BC2E71C">
      <w:start w:val="1"/>
      <w:numFmt w:val="decimal"/>
      <w:lvlText w:val=" %1."/>
      <w:lvlJc w:val="left"/>
      <w:pPr>
        <w:tabs>
          <w:tab w:val="num" w:pos="510"/>
        </w:tabs>
        <w:ind w:left="510" w:hanging="510"/>
      </w:pPr>
      <w:rPr>
        <w:rFonts w:ascii="細明體" w:eastAsia="細明體" w:hAnsi="細明體" w:hint="eastAsia"/>
        <w:sz w:val="24"/>
      </w:rPr>
    </w:lvl>
    <w:lvl w:ilvl="1" w:tplc="171E1E6C">
      <w:start w:val="1"/>
      <w:numFmt w:val="decimal"/>
      <w:lvlText w:val="(     )%2."/>
      <w:lvlJc w:val="left"/>
      <w:pPr>
        <w:tabs>
          <w:tab w:val="num" w:pos="1727"/>
        </w:tabs>
        <w:ind w:left="1727" w:hanging="1247"/>
      </w:pPr>
      <w:rPr>
        <w:rFonts w:ascii="細明體" w:eastAsia="細明體" w:hAnsi="細明體" w:hint="eastAsia"/>
        <w:sz w:val="24"/>
      </w:rPr>
    </w:lvl>
    <w:lvl w:ilvl="2" w:tplc="62F00C14">
      <w:start w:val="1"/>
      <w:numFmt w:val="ideographTraditional"/>
      <w:lvlText w:val="%3、"/>
      <w:lvlJc w:val="left"/>
      <w:pPr>
        <w:tabs>
          <w:tab w:val="num" w:pos="1320"/>
        </w:tabs>
        <w:ind w:left="1320" w:hanging="360"/>
      </w:pPr>
      <w:rPr>
        <w:rFonts w:hAnsi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60740934"/>
    <w:multiLevelType w:val="hybridMultilevel"/>
    <w:tmpl w:val="4DA04F22"/>
    <w:lvl w:ilvl="0" w:tplc="227432C6">
      <w:start w:val="1"/>
      <w:numFmt w:val="decimal"/>
      <w:lvlRestart w:val="0"/>
      <w:lvlText w:val="(        )%1."/>
      <w:lvlJc w:val="left"/>
      <w:pPr>
        <w:tabs>
          <w:tab w:val="num" w:pos="872"/>
        </w:tabs>
        <w:ind w:left="872" w:firstLine="0"/>
      </w:pPr>
      <w:rPr>
        <w:rFonts w:ascii="Arial" w:eastAsia="標楷體" w:hAnsi="Arial" w:cs="Arial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97D3B0E"/>
    <w:multiLevelType w:val="hybridMultilevel"/>
    <w:tmpl w:val="A4D05456"/>
    <w:lvl w:ilvl="0" w:tplc="4C441AA2">
      <w:start w:val="1"/>
      <w:numFmt w:val="decimal"/>
      <w:lvlRestart w:val="0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66F40ED"/>
    <w:multiLevelType w:val="multilevel"/>
    <w:tmpl w:val="594E7EFA"/>
    <w:lvl w:ilvl="0">
      <w:start w:val="1"/>
      <w:numFmt w:val="decimal"/>
      <w:lvlRestart w:val="0"/>
      <w:lvlText w:val="%1.(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7A0D09B5"/>
    <w:multiLevelType w:val="multilevel"/>
    <w:tmpl w:val="636CA084"/>
    <w:lvl w:ilvl="0">
      <w:start w:val="1"/>
      <w:numFmt w:val="decimal"/>
      <w:lvlRestart w:val="0"/>
      <w:lvlText w:val="(        )%1."/>
      <w:lvlJc w:val="left"/>
      <w:pPr>
        <w:tabs>
          <w:tab w:val="num" w:pos="872"/>
        </w:tabs>
        <w:ind w:left="872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7C0F1FE1"/>
    <w:multiLevelType w:val="hybridMultilevel"/>
    <w:tmpl w:val="19CAB7A4"/>
    <w:lvl w:ilvl="0" w:tplc="4C441AA2">
      <w:start w:val="1"/>
      <w:numFmt w:val="decimal"/>
      <w:lvlRestart w:val="0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8"/>
  </w:num>
  <w:num w:numId="2">
    <w:abstractNumId w:val="19"/>
  </w:num>
  <w:num w:numId="3">
    <w:abstractNumId w:val="16"/>
  </w:num>
  <w:num w:numId="4">
    <w:abstractNumId w:val="25"/>
  </w:num>
  <w:num w:numId="5">
    <w:abstractNumId w:val="24"/>
  </w:num>
  <w:num w:numId="6">
    <w:abstractNumId w:val="6"/>
  </w:num>
  <w:num w:numId="7">
    <w:abstractNumId w:val="30"/>
  </w:num>
  <w:num w:numId="8">
    <w:abstractNumId w:val="1"/>
  </w:num>
  <w:num w:numId="9">
    <w:abstractNumId w:val="27"/>
  </w:num>
  <w:num w:numId="10">
    <w:abstractNumId w:val="9"/>
  </w:num>
  <w:num w:numId="11">
    <w:abstractNumId w:val="23"/>
  </w:num>
  <w:num w:numId="12">
    <w:abstractNumId w:val="28"/>
  </w:num>
  <w:num w:numId="13">
    <w:abstractNumId w:val="26"/>
  </w:num>
  <w:num w:numId="14">
    <w:abstractNumId w:val="2"/>
  </w:num>
  <w:num w:numId="15">
    <w:abstractNumId w:val="14"/>
  </w:num>
  <w:num w:numId="16">
    <w:abstractNumId w:val="15"/>
  </w:num>
  <w:num w:numId="17">
    <w:abstractNumId w:val="7"/>
  </w:num>
  <w:num w:numId="18">
    <w:abstractNumId w:val="4"/>
  </w:num>
  <w:num w:numId="19">
    <w:abstractNumId w:val="22"/>
  </w:num>
  <w:num w:numId="20">
    <w:abstractNumId w:val="8"/>
  </w:num>
  <w:num w:numId="21">
    <w:abstractNumId w:val="21"/>
  </w:num>
  <w:num w:numId="22">
    <w:abstractNumId w:val="11"/>
  </w:num>
  <w:num w:numId="23">
    <w:abstractNumId w:val="10"/>
  </w:num>
  <w:num w:numId="24">
    <w:abstractNumId w:val="5"/>
  </w:num>
  <w:num w:numId="25">
    <w:abstractNumId w:val="17"/>
  </w:num>
  <w:num w:numId="26">
    <w:abstractNumId w:val="13"/>
  </w:num>
  <w:num w:numId="27">
    <w:abstractNumId w:val="3"/>
  </w:num>
  <w:num w:numId="28">
    <w:abstractNumId w:val="20"/>
  </w:num>
  <w:num w:numId="29">
    <w:abstractNumId w:val="29"/>
  </w:num>
  <w:num w:numId="30">
    <w:abstractNumId w:val="0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235"/>
  <w:drawingGridVerticalSpacing w:val="17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DE5"/>
    <w:rsid w:val="00000D43"/>
    <w:rsid w:val="00001627"/>
    <w:rsid w:val="00001669"/>
    <w:rsid w:val="00002276"/>
    <w:rsid w:val="00004182"/>
    <w:rsid w:val="00004EBC"/>
    <w:rsid w:val="00007280"/>
    <w:rsid w:val="0001373F"/>
    <w:rsid w:val="00016531"/>
    <w:rsid w:val="00016666"/>
    <w:rsid w:val="00017579"/>
    <w:rsid w:val="00017F7F"/>
    <w:rsid w:val="000225BD"/>
    <w:rsid w:val="00025D26"/>
    <w:rsid w:val="00026430"/>
    <w:rsid w:val="00026E4B"/>
    <w:rsid w:val="00027A60"/>
    <w:rsid w:val="00027E56"/>
    <w:rsid w:val="00030158"/>
    <w:rsid w:val="000318B3"/>
    <w:rsid w:val="00033D87"/>
    <w:rsid w:val="0003453F"/>
    <w:rsid w:val="00036C9F"/>
    <w:rsid w:val="000373B1"/>
    <w:rsid w:val="000375B0"/>
    <w:rsid w:val="00045ED3"/>
    <w:rsid w:val="0004725E"/>
    <w:rsid w:val="00047708"/>
    <w:rsid w:val="0005035C"/>
    <w:rsid w:val="0005248C"/>
    <w:rsid w:val="00053F08"/>
    <w:rsid w:val="00054907"/>
    <w:rsid w:val="00055B8B"/>
    <w:rsid w:val="00056183"/>
    <w:rsid w:val="00056E0E"/>
    <w:rsid w:val="00057852"/>
    <w:rsid w:val="0006069A"/>
    <w:rsid w:val="0006344D"/>
    <w:rsid w:val="00063CBF"/>
    <w:rsid w:val="00064808"/>
    <w:rsid w:val="000650DA"/>
    <w:rsid w:val="00065F4C"/>
    <w:rsid w:val="00066586"/>
    <w:rsid w:val="00070C56"/>
    <w:rsid w:val="00071984"/>
    <w:rsid w:val="0007620D"/>
    <w:rsid w:val="0008094D"/>
    <w:rsid w:val="0008186F"/>
    <w:rsid w:val="0008451F"/>
    <w:rsid w:val="0008615A"/>
    <w:rsid w:val="0008615B"/>
    <w:rsid w:val="000871F4"/>
    <w:rsid w:val="000874C0"/>
    <w:rsid w:val="000900B2"/>
    <w:rsid w:val="000912D8"/>
    <w:rsid w:val="00095181"/>
    <w:rsid w:val="00095E47"/>
    <w:rsid w:val="000969F5"/>
    <w:rsid w:val="00097B85"/>
    <w:rsid w:val="000A3B5C"/>
    <w:rsid w:val="000A4A45"/>
    <w:rsid w:val="000A538C"/>
    <w:rsid w:val="000A541C"/>
    <w:rsid w:val="000A5AEF"/>
    <w:rsid w:val="000A6287"/>
    <w:rsid w:val="000A7ADC"/>
    <w:rsid w:val="000B0D28"/>
    <w:rsid w:val="000B12AB"/>
    <w:rsid w:val="000B1A00"/>
    <w:rsid w:val="000B34A1"/>
    <w:rsid w:val="000B59AF"/>
    <w:rsid w:val="000B7510"/>
    <w:rsid w:val="000B7A1A"/>
    <w:rsid w:val="000C0D0A"/>
    <w:rsid w:val="000C28EC"/>
    <w:rsid w:val="000C3824"/>
    <w:rsid w:val="000C4ECB"/>
    <w:rsid w:val="000C5084"/>
    <w:rsid w:val="000C6F8B"/>
    <w:rsid w:val="000C72F4"/>
    <w:rsid w:val="000C7605"/>
    <w:rsid w:val="000C765E"/>
    <w:rsid w:val="000D1CB4"/>
    <w:rsid w:val="000D4E62"/>
    <w:rsid w:val="000D51AF"/>
    <w:rsid w:val="000D67B1"/>
    <w:rsid w:val="000E066F"/>
    <w:rsid w:val="000E0BFA"/>
    <w:rsid w:val="000E3AE4"/>
    <w:rsid w:val="000E4A65"/>
    <w:rsid w:val="000E73AE"/>
    <w:rsid w:val="000E78DA"/>
    <w:rsid w:val="000F2082"/>
    <w:rsid w:val="000F421B"/>
    <w:rsid w:val="000F4A01"/>
    <w:rsid w:val="000F57AE"/>
    <w:rsid w:val="000F6100"/>
    <w:rsid w:val="000F633B"/>
    <w:rsid w:val="00101581"/>
    <w:rsid w:val="00101723"/>
    <w:rsid w:val="00102067"/>
    <w:rsid w:val="0010407A"/>
    <w:rsid w:val="00110F17"/>
    <w:rsid w:val="001119F2"/>
    <w:rsid w:val="00111E14"/>
    <w:rsid w:val="00113787"/>
    <w:rsid w:val="00114018"/>
    <w:rsid w:val="0011670E"/>
    <w:rsid w:val="00116A11"/>
    <w:rsid w:val="00117580"/>
    <w:rsid w:val="00120B6D"/>
    <w:rsid w:val="00122417"/>
    <w:rsid w:val="00122FCC"/>
    <w:rsid w:val="00124218"/>
    <w:rsid w:val="00125681"/>
    <w:rsid w:val="001300B5"/>
    <w:rsid w:val="00131BB1"/>
    <w:rsid w:val="001370FC"/>
    <w:rsid w:val="00140ADE"/>
    <w:rsid w:val="0014258F"/>
    <w:rsid w:val="001428A5"/>
    <w:rsid w:val="00146DE4"/>
    <w:rsid w:val="001476DB"/>
    <w:rsid w:val="00147756"/>
    <w:rsid w:val="00147D8C"/>
    <w:rsid w:val="00150092"/>
    <w:rsid w:val="00152764"/>
    <w:rsid w:val="0015282E"/>
    <w:rsid w:val="00155A47"/>
    <w:rsid w:val="00155D32"/>
    <w:rsid w:val="00156617"/>
    <w:rsid w:val="00157526"/>
    <w:rsid w:val="001577F9"/>
    <w:rsid w:val="00157B75"/>
    <w:rsid w:val="00160797"/>
    <w:rsid w:val="00160FC9"/>
    <w:rsid w:val="001643B5"/>
    <w:rsid w:val="00164BA7"/>
    <w:rsid w:val="001670D4"/>
    <w:rsid w:val="00167FE7"/>
    <w:rsid w:val="00170544"/>
    <w:rsid w:val="00170F1B"/>
    <w:rsid w:val="0017125C"/>
    <w:rsid w:val="00172EA8"/>
    <w:rsid w:val="001740BE"/>
    <w:rsid w:val="0017446A"/>
    <w:rsid w:val="001748F6"/>
    <w:rsid w:val="00174CE1"/>
    <w:rsid w:val="00176268"/>
    <w:rsid w:val="00177428"/>
    <w:rsid w:val="00177A15"/>
    <w:rsid w:val="001847B6"/>
    <w:rsid w:val="0018529A"/>
    <w:rsid w:val="00185629"/>
    <w:rsid w:val="00187DED"/>
    <w:rsid w:val="001904AB"/>
    <w:rsid w:val="00191A9F"/>
    <w:rsid w:val="00191BFC"/>
    <w:rsid w:val="0019237C"/>
    <w:rsid w:val="001924C2"/>
    <w:rsid w:val="00192E11"/>
    <w:rsid w:val="00193901"/>
    <w:rsid w:val="00196402"/>
    <w:rsid w:val="00196CD0"/>
    <w:rsid w:val="001A03CE"/>
    <w:rsid w:val="001A0540"/>
    <w:rsid w:val="001A6477"/>
    <w:rsid w:val="001B0186"/>
    <w:rsid w:val="001B1104"/>
    <w:rsid w:val="001B6236"/>
    <w:rsid w:val="001B6754"/>
    <w:rsid w:val="001B68B4"/>
    <w:rsid w:val="001B6FF7"/>
    <w:rsid w:val="001C02E1"/>
    <w:rsid w:val="001C20E6"/>
    <w:rsid w:val="001C2898"/>
    <w:rsid w:val="001C2ED3"/>
    <w:rsid w:val="001C2FD1"/>
    <w:rsid w:val="001C3E89"/>
    <w:rsid w:val="001C4DA1"/>
    <w:rsid w:val="001D2911"/>
    <w:rsid w:val="001D2A99"/>
    <w:rsid w:val="001D6CED"/>
    <w:rsid w:val="001D7318"/>
    <w:rsid w:val="001D7AE1"/>
    <w:rsid w:val="001E0A7A"/>
    <w:rsid w:val="001E3E03"/>
    <w:rsid w:val="001E596C"/>
    <w:rsid w:val="001F06DC"/>
    <w:rsid w:val="001F13C9"/>
    <w:rsid w:val="001F2560"/>
    <w:rsid w:val="001F420B"/>
    <w:rsid w:val="001F47BE"/>
    <w:rsid w:val="001F4B85"/>
    <w:rsid w:val="001F52FA"/>
    <w:rsid w:val="001F5FEE"/>
    <w:rsid w:val="001F6751"/>
    <w:rsid w:val="001F729C"/>
    <w:rsid w:val="00200D87"/>
    <w:rsid w:val="00200DBC"/>
    <w:rsid w:val="002010EA"/>
    <w:rsid w:val="00202646"/>
    <w:rsid w:val="00202FF1"/>
    <w:rsid w:val="00204E20"/>
    <w:rsid w:val="00204FBA"/>
    <w:rsid w:val="002073DE"/>
    <w:rsid w:val="00215ABD"/>
    <w:rsid w:val="00215C69"/>
    <w:rsid w:val="002169C3"/>
    <w:rsid w:val="00220D67"/>
    <w:rsid w:val="00223330"/>
    <w:rsid w:val="00225B5A"/>
    <w:rsid w:val="00225ED2"/>
    <w:rsid w:val="00227362"/>
    <w:rsid w:val="0022747A"/>
    <w:rsid w:val="0022762E"/>
    <w:rsid w:val="0023063E"/>
    <w:rsid w:val="00233411"/>
    <w:rsid w:val="00234515"/>
    <w:rsid w:val="00234CCC"/>
    <w:rsid w:val="00235724"/>
    <w:rsid w:val="00235C90"/>
    <w:rsid w:val="0023722B"/>
    <w:rsid w:val="00240A33"/>
    <w:rsid w:val="002436CF"/>
    <w:rsid w:val="002447D0"/>
    <w:rsid w:val="002457BD"/>
    <w:rsid w:val="00245CDD"/>
    <w:rsid w:val="00247D66"/>
    <w:rsid w:val="002502F7"/>
    <w:rsid w:val="00250CA6"/>
    <w:rsid w:val="00254CB6"/>
    <w:rsid w:val="002566F4"/>
    <w:rsid w:val="00257FEF"/>
    <w:rsid w:val="00261EE2"/>
    <w:rsid w:val="002641F0"/>
    <w:rsid w:val="00264A51"/>
    <w:rsid w:val="00264E49"/>
    <w:rsid w:val="00266DCD"/>
    <w:rsid w:val="0027061B"/>
    <w:rsid w:val="002711C0"/>
    <w:rsid w:val="0027168F"/>
    <w:rsid w:val="002718E1"/>
    <w:rsid w:val="00272751"/>
    <w:rsid w:val="002736C3"/>
    <w:rsid w:val="0027497E"/>
    <w:rsid w:val="00274C51"/>
    <w:rsid w:val="00275515"/>
    <w:rsid w:val="00277CB9"/>
    <w:rsid w:val="002802F9"/>
    <w:rsid w:val="00280632"/>
    <w:rsid w:val="00282BD1"/>
    <w:rsid w:val="00284A8C"/>
    <w:rsid w:val="00284E7A"/>
    <w:rsid w:val="00291B31"/>
    <w:rsid w:val="0029200B"/>
    <w:rsid w:val="002934C5"/>
    <w:rsid w:val="00293D7F"/>
    <w:rsid w:val="00293EB3"/>
    <w:rsid w:val="002953EC"/>
    <w:rsid w:val="0029647B"/>
    <w:rsid w:val="00296BA8"/>
    <w:rsid w:val="0029766B"/>
    <w:rsid w:val="002A0CC6"/>
    <w:rsid w:val="002A7E2C"/>
    <w:rsid w:val="002B2B66"/>
    <w:rsid w:val="002B3294"/>
    <w:rsid w:val="002B4462"/>
    <w:rsid w:val="002B5907"/>
    <w:rsid w:val="002C0324"/>
    <w:rsid w:val="002C12E9"/>
    <w:rsid w:val="002C333C"/>
    <w:rsid w:val="002C3372"/>
    <w:rsid w:val="002C5047"/>
    <w:rsid w:val="002C5DBB"/>
    <w:rsid w:val="002C720C"/>
    <w:rsid w:val="002C7566"/>
    <w:rsid w:val="002D0A2C"/>
    <w:rsid w:val="002D1825"/>
    <w:rsid w:val="002D3089"/>
    <w:rsid w:val="002D3FB1"/>
    <w:rsid w:val="002D5575"/>
    <w:rsid w:val="002D7547"/>
    <w:rsid w:val="002E021F"/>
    <w:rsid w:val="002E022E"/>
    <w:rsid w:val="002E0E9E"/>
    <w:rsid w:val="002E147F"/>
    <w:rsid w:val="002E1CB7"/>
    <w:rsid w:val="002E239F"/>
    <w:rsid w:val="002E2F2B"/>
    <w:rsid w:val="002E4004"/>
    <w:rsid w:val="002E465B"/>
    <w:rsid w:val="002F2716"/>
    <w:rsid w:val="002F2EAD"/>
    <w:rsid w:val="002F46BA"/>
    <w:rsid w:val="002F488A"/>
    <w:rsid w:val="002F4AF4"/>
    <w:rsid w:val="002F7BC4"/>
    <w:rsid w:val="00300B28"/>
    <w:rsid w:val="00302779"/>
    <w:rsid w:val="0030381F"/>
    <w:rsid w:val="00305AA5"/>
    <w:rsid w:val="00305F59"/>
    <w:rsid w:val="00306188"/>
    <w:rsid w:val="00310827"/>
    <w:rsid w:val="00310C85"/>
    <w:rsid w:val="00310FC5"/>
    <w:rsid w:val="00311928"/>
    <w:rsid w:val="00313669"/>
    <w:rsid w:val="00313828"/>
    <w:rsid w:val="00313B0D"/>
    <w:rsid w:val="0031459F"/>
    <w:rsid w:val="00316AC3"/>
    <w:rsid w:val="00316BE5"/>
    <w:rsid w:val="00317156"/>
    <w:rsid w:val="00317268"/>
    <w:rsid w:val="0032021F"/>
    <w:rsid w:val="00322430"/>
    <w:rsid w:val="00324C75"/>
    <w:rsid w:val="00325EFE"/>
    <w:rsid w:val="00326BCF"/>
    <w:rsid w:val="00333BA5"/>
    <w:rsid w:val="00334851"/>
    <w:rsid w:val="003366CA"/>
    <w:rsid w:val="00337541"/>
    <w:rsid w:val="00337C13"/>
    <w:rsid w:val="00340B4C"/>
    <w:rsid w:val="00342729"/>
    <w:rsid w:val="00342B35"/>
    <w:rsid w:val="0034376E"/>
    <w:rsid w:val="00343AEF"/>
    <w:rsid w:val="00344034"/>
    <w:rsid w:val="00344904"/>
    <w:rsid w:val="00345BFE"/>
    <w:rsid w:val="00347687"/>
    <w:rsid w:val="00347DAE"/>
    <w:rsid w:val="003520AC"/>
    <w:rsid w:val="0035645E"/>
    <w:rsid w:val="0035764A"/>
    <w:rsid w:val="00360FF6"/>
    <w:rsid w:val="003611D5"/>
    <w:rsid w:val="00362256"/>
    <w:rsid w:val="00364B34"/>
    <w:rsid w:val="00366580"/>
    <w:rsid w:val="00367686"/>
    <w:rsid w:val="00370A58"/>
    <w:rsid w:val="00370EB9"/>
    <w:rsid w:val="00373C53"/>
    <w:rsid w:val="00374A55"/>
    <w:rsid w:val="003750F1"/>
    <w:rsid w:val="003758EA"/>
    <w:rsid w:val="00375AA0"/>
    <w:rsid w:val="003761BA"/>
    <w:rsid w:val="003762E6"/>
    <w:rsid w:val="00377200"/>
    <w:rsid w:val="003778E4"/>
    <w:rsid w:val="00380AD0"/>
    <w:rsid w:val="00381506"/>
    <w:rsid w:val="0038224E"/>
    <w:rsid w:val="00382C67"/>
    <w:rsid w:val="00383905"/>
    <w:rsid w:val="0038557A"/>
    <w:rsid w:val="00386F8A"/>
    <w:rsid w:val="003873C0"/>
    <w:rsid w:val="00391794"/>
    <w:rsid w:val="003968B9"/>
    <w:rsid w:val="003A0AF1"/>
    <w:rsid w:val="003A3D0D"/>
    <w:rsid w:val="003A5E08"/>
    <w:rsid w:val="003A6555"/>
    <w:rsid w:val="003B0F3C"/>
    <w:rsid w:val="003B1C03"/>
    <w:rsid w:val="003B315A"/>
    <w:rsid w:val="003B3169"/>
    <w:rsid w:val="003B5393"/>
    <w:rsid w:val="003B76D0"/>
    <w:rsid w:val="003C032C"/>
    <w:rsid w:val="003C1317"/>
    <w:rsid w:val="003C1B67"/>
    <w:rsid w:val="003C2054"/>
    <w:rsid w:val="003C2B4A"/>
    <w:rsid w:val="003C3A5D"/>
    <w:rsid w:val="003C3FDE"/>
    <w:rsid w:val="003C42B3"/>
    <w:rsid w:val="003C4F05"/>
    <w:rsid w:val="003C5847"/>
    <w:rsid w:val="003C5918"/>
    <w:rsid w:val="003D0150"/>
    <w:rsid w:val="003D077C"/>
    <w:rsid w:val="003D220D"/>
    <w:rsid w:val="003D2CC8"/>
    <w:rsid w:val="003D343C"/>
    <w:rsid w:val="003D3D94"/>
    <w:rsid w:val="003D4443"/>
    <w:rsid w:val="003D7E87"/>
    <w:rsid w:val="003E24D2"/>
    <w:rsid w:val="003E2F34"/>
    <w:rsid w:val="003E36B6"/>
    <w:rsid w:val="003E39DC"/>
    <w:rsid w:val="003E6C93"/>
    <w:rsid w:val="003E71CD"/>
    <w:rsid w:val="003F151B"/>
    <w:rsid w:val="003F2C50"/>
    <w:rsid w:val="003F6F33"/>
    <w:rsid w:val="00400383"/>
    <w:rsid w:val="00402D5A"/>
    <w:rsid w:val="004061BD"/>
    <w:rsid w:val="0040793D"/>
    <w:rsid w:val="0041131D"/>
    <w:rsid w:val="00411519"/>
    <w:rsid w:val="0041166A"/>
    <w:rsid w:val="00412B60"/>
    <w:rsid w:val="004132E9"/>
    <w:rsid w:val="0041494F"/>
    <w:rsid w:val="0041555A"/>
    <w:rsid w:val="00416160"/>
    <w:rsid w:val="0041650D"/>
    <w:rsid w:val="00416EC1"/>
    <w:rsid w:val="0042058B"/>
    <w:rsid w:val="00422A67"/>
    <w:rsid w:val="00422C68"/>
    <w:rsid w:val="004309EE"/>
    <w:rsid w:val="00432763"/>
    <w:rsid w:val="004332D6"/>
    <w:rsid w:val="004355A9"/>
    <w:rsid w:val="00440352"/>
    <w:rsid w:val="00441807"/>
    <w:rsid w:val="0044276F"/>
    <w:rsid w:val="004430D1"/>
    <w:rsid w:val="00444EED"/>
    <w:rsid w:val="00452AC5"/>
    <w:rsid w:val="00452E0E"/>
    <w:rsid w:val="00453012"/>
    <w:rsid w:val="00453F7E"/>
    <w:rsid w:val="00456A34"/>
    <w:rsid w:val="004616B0"/>
    <w:rsid w:val="00461AAF"/>
    <w:rsid w:val="00461E51"/>
    <w:rsid w:val="0046604B"/>
    <w:rsid w:val="00470510"/>
    <w:rsid w:val="00470D2F"/>
    <w:rsid w:val="0047453A"/>
    <w:rsid w:val="004774EC"/>
    <w:rsid w:val="00477FDF"/>
    <w:rsid w:val="00480B81"/>
    <w:rsid w:val="00481FA8"/>
    <w:rsid w:val="00483B00"/>
    <w:rsid w:val="00487779"/>
    <w:rsid w:val="00487917"/>
    <w:rsid w:val="004923FF"/>
    <w:rsid w:val="00493DF1"/>
    <w:rsid w:val="00495029"/>
    <w:rsid w:val="00495DF2"/>
    <w:rsid w:val="004965BA"/>
    <w:rsid w:val="00496A69"/>
    <w:rsid w:val="004A1637"/>
    <w:rsid w:val="004A2653"/>
    <w:rsid w:val="004A5CB8"/>
    <w:rsid w:val="004A6388"/>
    <w:rsid w:val="004A7B72"/>
    <w:rsid w:val="004A7C8D"/>
    <w:rsid w:val="004A7FEE"/>
    <w:rsid w:val="004B237D"/>
    <w:rsid w:val="004B2C22"/>
    <w:rsid w:val="004B3016"/>
    <w:rsid w:val="004B3514"/>
    <w:rsid w:val="004B5A29"/>
    <w:rsid w:val="004C0D91"/>
    <w:rsid w:val="004C3796"/>
    <w:rsid w:val="004C4DBE"/>
    <w:rsid w:val="004C7A12"/>
    <w:rsid w:val="004C7BA5"/>
    <w:rsid w:val="004D66FA"/>
    <w:rsid w:val="004E1D53"/>
    <w:rsid w:val="004E496B"/>
    <w:rsid w:val="004E7DE7"/>
    <w:rsid w:val="004F4B07"/>
    <w:rsid w:val="004F535D"/>
    <w:rsid w:val="004F6879"/>
    <w:rsid w:val="005003F4"/>
    <w:rsid w:val="00500CEB"/>
    <w:rsid w:val="00501AA6"/>
    <w:rsid w:val="00502431"/>
    <w:rsid w:val="005037D2"/>
    <w:rsid w:val="005044F3"/>
    <w:rsid w:val="00504AF5"/>
    <w:rsid w:val="00506496"/>
    <w:rsid w:val="00506752"/>
    <w:rsid w:val="0050777D"/>
    <w:rsid w:val="005122C3"/>
    <w:rsid w:val="00512B95"/>
    <w:rsid w:val="00513528"/>
    <w:rsid w:val="005141FF"/>
    <w:rsid w:val="005152F0"/>
    <w:rsid w:val="00516707"/>
    <w:rsid w:val="00520399"/>
    <w:rsid w:val="00520BD1"/>
    <w:rsid w:val="00521B9D"/>
    <w:rsid w:val="00522065"/>
    <w:rsid w:val="005227AA"/>
    <w:rsid w:val="00522EEB"/>
    <w:rsid w:val="0052308A"/>
    <w:rsid w:val="005239D6"/>
    <w:rsid w:val="005255AE"/>
    <w:rsid w:val="0052573F"/>
    <w:rsid w:val="00525D58"/>
    <w:rsid w:val="00527F5B"/>
    <w:rsid w:val="00530466"/>
    <w:rsid w:val="00530C2C"/>
    <w:rsid w:val="005331E1"/>
    <w:rsid w:val="00533308"/>
    <w:rsid w:val="005339E7"/>
    <w:rsid w:val="00537949"/>
    <w:rsid w:val="00542BF2"/>
    <w:rsid w:val="00545FB1"/>
    <w:rsid w:val="00547950"/>
    <w:rsid w:val="00550E5E"/>
    <w:rsid w:val="00556764"/>
    <w:rsid w:val="00556B2D"/>
    <w:rsid w:val="00560247"/>
    <w:rsid w:val="00560271"/>
    <w:rsid w:val="005620AE"/>
    <w:rsid w:val="005622D3"/>
    <w:rsid w:val="00562625"/>
    <w:rsid w:val="005648A9"/>
    <w:rsid w:val="00565916"/>
    <w:rsid w:val="00565A03"/>
    <w:rsid w:val="00566EA9"/>
    <w:rsid w:val="00567912"/>
    <w:rsid w:val="0057093B"/>
    <w:rsid w:val="00572102"/>
    <w:rsid w:val="0057270F"/>
    <w:rsid w:val="0057453C"/>
    <w:rsid w:val="00574AEF"/>
    <w:rsid w:val="005766F0"/>
    <w:rsid w:val="005768FF"/>
    <w:rsid w:val="00576A37"/>
    <w:rsid w:val="00576CA8"/>
    <w:rsid w:val="00581B32"/>
    <w:rsid w:val="0058242C"/>
    <w:rsid w:val="00590F1F"/>
    <w:rsid w:val="00591918"/>
    <w:rsid w:val="005929C6"/>
    <w:rsid w:val="005938BB"/>
    <w:rsid w:val="005941D3"/>
    <w:rsid w:val="005953A7"/>
    <w:rsid w:val="00596EC7"/>
    <w:rsid w:val="005A0EBA"/>
    <w:rsid w:val="005A388D"/>
    <w:rsid w:val="005A3C98"/>
    <w:rsid w:val="005A484A"/>
    <w:rsid w:val="005A67F2"/>
    <w:rsid w:val="005B10EC"/>
    <w:rsid w:val="005B198B"/>
    <w:rsid w:val="005B1B28"/>
    <w:rsid w:val="005B1FAD"/>
    <w:rsid w:val="005B3281"/>
    <w:rsid w:val="005B33A9"/>
    <w:rsid w:val="005B41E0"/>
    <w:rsid w:val="005B4FEF"/>
    <w:rsid w:val="005B56DB"/>
    <w:rsid w:val="005B689F"/>
    <w:rsid w:val="005C0EFB"/>
    <w:rsid w:val="005C1EA3"/>
    <w:rsid w:val="005C315C"/>
    <w:rsid w:val="005C32B5"/>
    <w:rsid w:val="005C3646"/>
    <w:rsid w:val="005C3CD9"/>
    <w:rsid w:val="005C426B"/>
    <w:rsid w:val="005C4643"/>
    <w:rsid w:val="005C4984"/>
    <w:rsid w:val="005D1B9B"/>
    <w:rsid w:val="005D1BC3"/>
    <w:rsid w:val="005D2BAF"/>
    <w:rsid w:val="005D2D29"/>
    <w:rsid w:val="005D4C81"/>
    <w:rsid w:val="005D7CFF"/>
    <w:rsid w:val="005E09CF"/>
    <w:rsid w:val="005E0AC2"/>
    <w:rsid w:val="005E1C71"/>
    <w:rsid w:val="005E20C9"/>
    <w:rsid w:val="005E2D0F"/>
    <w:rsid w:val="005E35F7"/>
    <w:rsid w:val="005E3C93"/>
    <w:rsid w:val="005E4EEC"/>
    <w:rsid w:val="005E53E7"/>
    <w:rsid w:val="005E57A3"/>
    <w:rsid w:val="005E57E6"/>
    <w:rsid w:val="005E5FD0"/>
    <w:rsid w:val="005E700F"/>
    <w:rsid w:val="005F054D"/>
    <w:rsid w:val="005F13BC"/>
    <w:rsid w:val="005F1918"/>
    <w:rsid w:val="005F2B26"/>
    <w:rsid w:val="005F3BEF"/>
    <w:rsid w:val="005F4A43"/>
    <w:rsid w:val="005F5793"/>
    <w:rsid w:val="005F66EA"/>
    <w:rsid w:val="005F765A"/>
    <w:rsid w:val="006078CE"/>
    <w:rsid w:val="006105F0"/>
    <w:rsid w:val="00611C67"/>
    <w:rsid w:val="00612BFB"/>
    <w:rsid w:val="00613B51"/>
    <w:rsid w:val="006150B6"/>
    <w:rsid w:val="0061648B"/>
    <w:rsid w:val="00616F19"/>
    <w:rsid w:val="0062230E"/>
    <w:rsid w:val="006235FB"/>
    <w:rsid w:val="00624F5C"/>
    <w:rsid w:val="00626372"/>
    <w:rsid w:val="006320C0"/>
    <w:rsid w:val="00636DAD"/>
    <w:rsid w:val="00637185"/>
    <w:rsid w:val="0064108F"/>
    <w:rsid w:val="0064219A"/>
    <w:rsid w:val="006449E8"/>
    <w:rsid w:val="00645102"/>
    <w:rsid w:val="00646026"/>
    <w:rsid w:val="00651CE6"/>
    <w:rsid w:val="00654BA5"/>
    <w:rsid w:val="00655763"/>
    <w:rsid w:val="006655CE"/>
    <w:rsid w:val="00666377"/>
    <w:rsid w:val="00666D73"/>
    <w:rsid w:val="00670C62"/>
    <w:rsid w:val="0067100F"/>
    <w:rsid w:val="00673730"/>
    <w:rsid w:val="00674BC3"/>
    <w:rsid w:val="00675AE9"/>
    <w:rsid w:val="006765E6"/>
    <w:rsid w:val="00682BF1"/>
    <w:rsid w:val="00683283"/>
    <w:rsid w:val="00683CF8"/>
    <w:rsid w:val="00685B5A"/>
    <w:rsid w:val="0068643E"/>
    <w:rsid w:val="006864DF"/>
    <w:rsid w:val="00686885"/>
    <w:rsid w:val="00686A74"/>
    <w:rsid w:val="0068748F"/>
    <w:rsid w:val="00687583"/>
    <w:rsid w:val="0068776F"/>
    <w:rsid w:val="00687C5E"/>
    <w:rsid w:val="006910E1"/>
    <w:rsid w:val="0069210A"/>
    <w:rsid w:val="0069210B"/>
    <w:rsid w:val="006924BF"/>
    <w:rsid w:val="00693486"/>
    <w:rsid w:val="006937F6"/>
    <w:rsid w:val="006948F1"/>
    <w:rsid w:val="0069500C"/>
    <w:rsid w:val="006954DC"/>
    <w:rsid w:val="006954E2"/>
    <w:rsid w:val="006968AE"/>
    <w:rsid w:val="00697A79"/>
    <w:rsid w:val="00697D95"/>
    <w:rsid w:val="006A0843"/>
    <w:rsid w:val="006A2835"/>
    <w:rsid w:val="006A4032"/>
    <w:rsid w:val="006A5844"/>
    <w:rsid w:val="006A5F9A"/>
    <w:rsid w:val="006A65B7"/>
    <w:rsid w:val="006A662C"/>
    <w:rsid w:val="006A7E9F"/>
    <w:rsid w:val="006B21C9"/>
    <w:rsid w:val="006B40B3"/>
    <w:rsid w:val="006B630D"/>
    <w:rsid w:val="006B6EF0"/>
    <w:rsid w:val="006C15E6"/>
    <w:rsid w:val="006C34D2"/>
    <w:rsid w:val="006C44FF"/>
    <w:rsid w:val="006C63E8"/>
    <w:rsid w:val="006D0196"/>
    <w:rsid w:val="006D2951"/>
    <w:rsid w:val="006D4485"/>
    <w:rsid w:val="006D4B9F"/>
    <w:rsid w:val="006D7077"/>
    <w:rsid w:val="006E126F"/>
    <w:rsid w:val="006E1276"/>
    <w:rsid w:val="006E1554"/>
    <w:rsid w:val="006E2367"/>
    <w:rsid w:val="006E2919"/>
    <w:rsid w:val="006E2A3B"/>
    <w:rsid w:val="006E3947"/>
    <w:rsid w:val="006E4123"/>
    <w:rsid w:val="006E5DBC"/>
    <w:rsid w:val="006E6776"/>
    <w:rsid w:val="006F02F0"/>
    <w:rsid w:val="006F0F1A"/>
    <w:rsid w:val="006F1D22"/>
    <w:rsid w:val="006F2725"/>
    <w:rsid w:val="006F37DD"/>
    <w:rsid w:val="006F40D3"/>
    <w:rsid w:val="006F41DA"/>
    <w:rsid w:val="006F4276"/>
    <w:rsid w:val="006F571F"/>
    <w:rsid w:val="006F787E"/>
    <w:rsid w:val="00700CF4"/>
    <w:rsid w:val="0070286C"/>
    <w:rsid w:val="00702C60"/>
    <w:rsid w:val="007032D6"/>
    <w:rsid w:val="007055FC"/>
    <w:rsid w:val="007058E2"/>
    <w:rsid w:val="007109FD"/>
    <w:rsid w:val="00711836"/>
    <w:rsid w:val="007154EE"/>
    <w:rsid w:val="00716F0D"/>
    <w:rsid w:val="00717224"/>
    <w:rsid w:val="0072557B"/>
    <w:rsid w:val="00727346"/>
    <w:rsid w:val="00727FD6"/>
    <w:rsid w:val="00730C44"/>
    <w:rsid w:val="007318B6"/>
    <w:rsid w:val="00732B6D"/>
    <w:rsid w:val="00732CDE"/>
    <w:rsid w:val="00734E24"/>
    <w:rsid w:val="00736BE8"/>
    <w:rsid w:val="00736D6C"/>
    <w:rsid w:val="0073781D"/>
    <w:rsid w:val="007379C1"/>
    <w:rsid w:val="00742207"/>
    <w:rsid w:val="00742373"/>
    <w:rsid w:val="00742803"/>
    <w:rsid w:val="00742C25"/>
    <w:rsid w:val="007431DE"/>
    <w:rsid w:val="0074519E"/>
    <w:rsid w:val="00745D41"/>
    <w:rsid w:val="00745EF8"/>
    <w:rsid w:val="0075224B"/>
    <w:rsid w:val="00753386"/>
    <w:rsid w:val="00756879"/>
    <w:rsid w:val="00757BE1"/>
    <w:rsid w:val="00757CDF"/>
    <w:rsid w:val="00766DE0"/>
    <w:rsid w:val="007703B7"/>
    <w:rsid w:val="00770C3C"/>
    <w:rsid w:val="007716C3"/>
    <w:rsid w:val="007718BF"/>
    <w:rsid w:val="007718F3"/>
    <w:rsid w:val="00771D82"/>
    <w:rsid w:val="007722CE"/>
    <w:rsid w:val="00772AE5"/>
    <w:rsid w:val="00773470"/>
    <w:rsid w:val="0077533D"/>
    <w:rsid w:val="0077750B"/>
    <w:rsid w:val="00781BA5"/>
    <w:rsid w:val="00787332"/>
    <w:rsid w:val="00787DDD"/>
    <w:rsid w:val="00790665"/>
    <w:rsid w:val="007934F6"/>
    <w:rsid w:val="00793544"/>
    <w:rsid w:val="007942CC"/>
    <w:rsid w:val="0079476B"/>
    <w:rsid w:val="00795023"/>
    <w:rsid w:val="00795B42"/>
    <w:rsid w:val="0079683C"/>
    <w:rsid w:val="00796955"/>
    <w:rsid w:val="007A2456"/>
    <w:rsid w:val="007A29D6"/>
    <w:rsid w:val="007A3398"/>
    <w:rsid w:val="007A4C42"/>
    <w:rsid w:val="007A5346"/>
    <w:rsid w:val="007A5B53"/>
    <w:rsid w:val="007A69A7"/>
    <w:rsid w:val="007A7308"/>
    <w:rsid w:val="007A7766"/>
    <w:rsid w:val="007B086D"/>
    <w:rsid w:val="007B2D22"/>
    <w:rsid w:val="007B3C16"/>
    <w:rsid w:val="007B4CB3"/>
    <w:rsid w:val="007B6122"/>
    <w:rsid w:val="007B6E82"/>
    <w:rsid w:val="007B769A"/>
    <w:rsid w:val="007C24CA"/>
    <w:rsid w:val="007C4BFC"/>
    <w:rsid w:val="007C5029"/>
    <w:rsid w:val="007C7218"/>
    <w:rsid w:val="007D058D"/>
    <w:rsid w:val="007D1CDB"/>
    <w:rsid w:val="007D1D6F"/>
    <w:rsid w:val="007D407F"/>
    <w:rsid w:val="007D416B"/>
    <w:rsid w:val="007D44E1"/>
    <w:rsid w:val="007D4A3E"/>
    <w:rsid w:val="007D620A"/>
    <w:rsid w:val="007D6705"/>
    <w:rsid w:val="007D6846"/>
    <w:rsid w:val="007E011D"/>
    <w:rsid w:val="007E3DE5"/>
    <w:rsid w:val="007E4697"/>
    <w:rsid w:val="007E63F2"/>
    <w:rsid w:val="007E65C2"/>
    <w:rsid w:val="007E6E9A"/>
    <w:rsid w:val="007E730C"/>
    <w:rsid w:val="007F0702"/>
    <w:rsid w:val="007F3124"/>
    <w:rsid w:val="007F3A20"/>
    <w:rsid w:val="007F5D91"/>
    <w:rsid w:val="007F6D9C"/>
    <w:rsid w:val="007F74B0"/>
    <w:rsid w:val="007F784E"/>
    <w:rsid w:val="007F7BB5"/>
    <w:rsid w:val="00800629"/>
    <w:rsid w:val="008018F3"/>
    <w:rsid w:val="0080412D"/>
    <w:rsid w:val="00804389"/>
    <w:rsid w:val="00804F75"/>
    <w:rsid w:val="00813A48"/>
    <w:rsid w:val="00813BA1"/>
    <w:rsid w:val="00814995"/>
    <w:rsid w:val="00814C9B"/>
    <w:rsid w:val="008152E1"/>
    <w:rsid w:val="00816323"/>
    <w:rsid w:val="00816A20"/>
    <w:rsid w:val="00817CA6"/>
    <w:rsid w:val="00821404"/>
    <w:rsid w:val="00821489"/>
    <w:rsid w:val="008221B8"/>
    <w:rsid w:val="00823F8C"/>
    <w:rsid w:val="008244FB"/>
    <w:rsid w:val="00824E94"/>
    <w:rsid w:val="00826454"/>
    <w:rsid w:val="00827C4D"/>
    <w:rsid w:val="008301ED"/>
    <w:rsid w:val="008309CF"/>
    <w:rsid w:val="008326B7"/>
    <w:rsid w:val="008327B8"/>
    <w:rsid w:val="00832C12"/>
    <w:rsid w:val="00833901"/>
    <w:rsid w:val="00834BA3"/>
    <w:rsid w:val="008367B8"/>
    <w:rsid w:val="00836B9D"/>
    <w:rsid w:val="00840CF3"/>
    <w:rsid w:val="00842732"/>
    <w:rsid w:val="00842918"/>
    <w:rsid w:val="00846F38"/>
    <w:rsid w:val="00853701"/>
    <w:rsid w:val="00853D0E"/>
    <w:rsid w:val="008548D6"/>
    <w:rsid w:val="008554B2"/>
    <w:rsid w:val="0086036B"/>
    <w:rsid w:val="00862961"/>
    <w:rsid w:val="0086304E"/>
    <w:rsid w:val="008644B0"/>
    <w:rsid w:val="008716D4"/>
    <w:rsid w:val="00872E96"/>
    <w:rsid w:val="008736E5"/>
    <w:rsid w:val="008744CD"/>
    <w:rsid w:val="00875658"/>
    <w:rsid w:val="00880939"/>
    <w:rsid w:val="00884038"/>
    <w:rsid w:val="0088529A"/>
    <w:rsid w:val="00885476"/>
    <w:rsid w:val="00895DFE"/>
    <w:rsid w:val="0089692B"/>
    <w:rsid w:val="00896D5A"/>
    <w:rsid w:val="00897537"/>
    <w:rsid w:val="008A0777"/>
    <w:rsid w:val="008A10BD"/>
    <w:rsid w:val="008A231B"/>
    <w:rsid w:val="008A31F1"/>
    <w:rsid w:val="008A33EF"/>
    <w:rsid w:val="008A49B4"/>
    <w:rsid w:val="008A5AEC"/>
    <w:rsid w:val="008B08BB"/>
    <w:rsid w:val="008B3BE9"/>
    <w:rsid w:val="008B6003"/>
    <w:rsid w:val="008B6A45"/>
    <w:rsid w:val="008B79D8"/>
    <w:rsid w:val="008B7D23"/>
    <w:rsid w:val="008C0CD8"/>
    <w:rsid w:val="008C207D"/>
    <w:rsid w:val="008C52FA"/>
    <w:rsid w:val="008C539E"/>
    <w:rsid w:val="008C571A"/>
    <w:rsid w:val="008C74DC"/>
    <w:rsid w:val="008D2A20"/>
    <w:rsid w:val="008D2AF1"/>
    <w:rsid w:val="008D2B41"/>
    <w:rsid w:val="008D3360"/>
    <w:rsid w:val="008D4EB8"/>
    <w:rsid w:val="008D4FC9"/>
    <w:rsid w:val="008D5DD5"/>
    <w:rsid w:val="008D66A5"/>
    <w:rsid w:val="008E0529"/>
    <w:rsid w:val="008E1209"/>
    <w:rsid w:val="008E51A3"/>
    <w:rsid w:val="008E5720"/>
    <w:rsid w:val="008E57F6"/>
    <w:rsid w:val="008E5F9B"/>
    <w:rsid w:val="008E717B"/>
    <w:rsid w:val="008E7823"/>
    <w:rsid w:val="008F1BE6"/>
    <w:rsid w:val="008F2FEF"/>
    <w:rsid w:val="008F4AAF"/>
    <w:rsid w:val="008F5BA4"/>
    <w:rsid w:val="009022FA"/>
    <w:rsid w:val="009024FA"/>
    <w:rsid w:val="009057DB"/>
    <w:rsid w:val="009066D0"/>
    <w:rsid w:val="0090681A"/>
    <w:rsid w:val="00912E34"/>
    <w:rsid w:val="00913D99"/>
    <w:rsid w:val="009141B1"/>
    <w:rsid w:val="00916725"/>
    <w:rsid w:val="00921594"/>
    <w:rsid w:val="00922C92"/>
    <w:rsid w:val="0092328D"/>
    <w:rsid w:val="00923A15"/>
    <w:rsid w:val="009240C6"/>
    <w:rsid w:val="00925AFA"/>
    <w:rsid w:val="00927C01"/>
    <w:rsid w:val="0093013E"/>
    <w:rsid w:val="00933C33"/>
    <w:rsid w:val="0093516C"/>
    <w:rsid w:val="009371DC"/>
    <w:rsid w:val="00937656"/>
    <w:rsid w:val="00941F75"/>
    <w:rsid w:val="0094493D"/>
    <w:rsid w:val="00951DF6"/>
    <w:rsid w:val="0095232F"/>
    <w:rsid w:val="009524DE"/>
    <w:rsid w:val="009531CD"/>
    <w:rsid w:val="009534D2"/>
    <w:rsid w:val="0095530E"/>
    <w:rsid w:val="0095661F"/>
    <w:rsid w:val="0095694D"/>
    <w:rsid w:val="00960347"/>
    <w:rsid w:val="00961467"/>
    <w:rsid w:val="00961805"/>
    <w:rsid w:val="00961B99"/>
    <w:rsid w:val="00962DC6"/>
    <w:rsid w:val="009639D2"/>
    <w:rsid w:val="009648AC"/>
    <w:rsid w:val="00971355"/>
    <w:rsid w:val="00971D05"/>
    <w:rsid w:val="00972E49"/>
    <w:rsid w:val="009760F3"/>
    <w:rsid w:val="009765DE"/>
    <w:rsid w:val="0097666E"/>
    <w:rsid w:val="009768C6"/>
    <w:rsid w:val="00980065"/>
    <w:rsid w:val="00980E31"/>
    <w:rsid w:val="009811F7"/>
    <w:rsid w:val="0098149F"/>
    <w:rsid w:val="00983C13"/>
    <w:rsid w:val="0098445C"/>
    <w:rsid w:val="00984E12"/>
    <w:rsid w:val="00986DBD"/>
    <w:rsid w:val="00991411"/>
    <w:rsid w:val="009951AD"/>
    <w:rsid w:val="00995390"/>
    <w:rsid w:val="009958A1"/>
    <w:rsid w:val="0099602A"/>
    <w:rsid w:val="009A0240"/>
    <w:rsid w:val="009A1258"/>
    <w:rsid w:val="009A2698"/>
    <w:rsid w:val="009A335D"/>
    <w:rsid w:val="009A361D"/>
    <w:rsid w:val="009A441C"/>
    <w:rsid w:val="009A5D03"/>
    <w:rsid w:val="009B05B9"/>
    <w:rsid w:val="009B1306"/>
    <w:rsid w:val="009B1D9C"/>
    <w:rsid w:val="009B3359"/>
    <w:rsid w:val="009B4301"/>
    <w:rsid w:val="009B7286"/>
    <w:rsid w:val="009C10C5"/>
    <w:rsid w:val="009C18D3"/>
    <w:rsid w:val="009C26D0"/>
    <w:rsid w:val="009C2EDD"/>
    <w:rsid w:val="009C4DFD"/>
    <w:rsid w:val="009D03DA"/>
    <w:rsid w:val="009D1025"/>
    <w:rsid w:val="009D2A0E"/>
    <w:rsid w:val="009D2E7E"/>
    <w:rsid w:val="009D4041"/>
    <w:rsid w:val="009D431F"/>
    <w:rsid w:val="009D4C52"/>
    <w:rsid w:val="009E28A0"/>
    <w:rsid w:val="009E3235"/>
    <w:rsid w:val="009E56FF"/>
    <w:rsid w:val="009E575A"/>
    <w:rsid w:val="009E621E"/>
    <w:rsid w:val="009F0118"/>
    <w:rsid w:val="009F1C17"/>
    <w:rsid w:val="009F389F"/>
    <w:rsid w:val="009F3AA2"/>
    <w:rsid w:val="009F4F0E"/>
    <w:rsid w:val="00A0007B"/>
    <w:rsid w:val="00A06F3D"/>
    <w:rsid w:val="00A0778A"/>
    <w:rsid w:val="00A07AC1"/>
    <w:rsid w:val="00A10A90"/>
    <w:rsid w:val="00A111A5"/>
    <w:rsid w:val="00A1171F"/>
    <w:rsid w:val="00A11E7C"/>
    <w:rsid w:val="00A120D3"/>
    <w:rsid w:val="00A15B2C"/>
    <w:rsid w:val="00A15C30"/>
    <w:rsid w:val="00A15C69"/>
    <w:rsid w:val="00A165B3"/>
    <w:rsid w:val="00A16A93"/>
    <w:rsid w:val="00A175CF"/>
    <w:rsid w:val="00A179D7"/>
    <w:rsid w:val="00A17A84"/>
    <w:rsid w:val="00A21558"/>
    <w:rsid w:val="00A218F6"/>
    <w:rsid w:val="00A23683"/>
    <w:rsid w:val="00A23AB3"/>
    <w:rsid w:val="00A2498B"/>
    <w:rsid w:val="00A24D9F"/>
    <w:rsid w:val="00A2550C"/>
    <w:rsid w:val="00A25BB2"/>
    <w:rsid w:val="00A26CCE"/>
    <w:rsid w:val="00A30472"/>
    <w:rsid w:val="00A31D00"/>
    <w:rsid w:val="00A32F79"/>
    <w:rsid w:val="00A35285"/>
    <w:rsid w:val="00A36BAB"/>
    <w:rsid w:val="00A3701F"/>
    <w:rsid w:val="00A40A8B"/>
    <w:rsid w:val="00A42388"/>
    <w:rsid w:val="00A424EF"/>
    <w:rsid w:val="00A4394F"/>
    <w:rsid w:val="00A44987"/>
    <w:rsid w:val="00A45489"/>
    <w:rsid w:val="00A475EF"/>
    <w:rsid w:val="00A476E9"/>
    <w:rsid w:val="00A50BB6"/>
    <w:rsid w:val="00A51030"/>
    <w:rsid w:val="00A51A24"/>
    <w:rsid w:val="00A5286D"/>
    <w:rsid w:val="00A5287E"/>
    <w:rsid w:val="00A52EB7"/>
    <w:rsid w:val="00A5358F"/>
    <w:rsid w:val="00A541BB"/>
    <w:rsid w:val="00A54B8C"/>
    <w:rsid w:val="00A54F9C"/>
    <w:rsid w:val="00A55C39"/>
    <w:rsid w:val="00A55E14"/>
    <w:rsid w:val="00A5729F"/>
    <w:rsid w:val="00A578D3"/>
    <w:rsid w:val="00A6127E"/>
    <w:rsid w:val="00A61437"/>
    <w:rsid w:val="00A616D2"/>
    <w:rsid w:val="00A617DF"/>
    <w:rsid w:val="00A64B48"/>
    <w:rsid w:val="00A658E3"/>
    <w:rsid w:val="00A65C92"/>
    <w:rsid w:val="00A65CBE"/>
    <w:rsid w:val="00A6617B"/>
    <w:rsid w:val="00A71BC9"/>
    <w:rsid w:val="00A74410"/>
    <w:rsid w:val="00A74843"/>
    <w:rsid w:val="00A76F6C"/>
    <w:rsid w:val="00A772F7"/>
    <w:rsid w:val="00A81406"/>
    <w:rsid w:val="00A81549"/>
    <w:rsid w:val="00A81A22"/>
    <w:rsid w:val="00A82BB4"/>
    <w:rsid w:val="00A8344F"/>
    <w:rsid w:val="00A8352A"/>
    <w:rsid w:val="00A83C1A"/>
    <w:rsid w:val="00A85E4C"/>
    <w:rsid w:val="00A86F6C"/>
    <w:rsid w:val="00A8791F"/>
    <w:rsid w:val="00A921F7"/>
    <w:rsid w:val="00AA0B40"/>
    <w:rsid w:val="00AA0B9B"/>
    <w:rsid w:val="00AA1AD5"/>
    <w:rsid w:val="00AA24B2"/>
    <w:rsid w:val="00AA304A"/>
    <w:rsid w:val="00AA3583"/>
    <w:rsid w:val="00AA6349"/>
    <w:rsid w:val="00AA79D4"/>
    <w:rsid w:val="00AB0C3F"/>
    <w:rsid w:val="00AB1180"/>
    <w:rsid w:val="00AB37D0"/>
    <w:rsid w:val="00AB43FE"/>
    <w:rsid w:val="00AB477B"/>
    <w:rsid w:val="00AB4A09"/>
    <w:rsid w:val="00AB523E"/>
    <w:rsid w:val="00AC0004"/>
    <w:rsid w:val="00AC1D7C"/>
    <w:rsid w:val="00AC253A"/>
    <w:rsid w:val="00AC3925"/>
    <w:rsid w:val="00AC4274"/>
    <w:rsid w:val="00AC4E08"/>
    <w:rsid w:val="00AC5378"/>
    <w:rsid w:val="00AC6109"/>
    <w:rsid w:val="00AC723C"/>
    <w:rsid w:val="00AC7AEA"/>
    <w:rsid w:val="00AD0867"/>
    <w:rsid w:val="00AD3991"/>
    <w:rsid w:val="00AD743B"/>
    <w:rsid w:val="00AD7C6D"/>
    <w:rsid w:val="00AE0A91"/>
    <w:rsid w:val="00AE147F"/>
    <w:rsid w:val="00AE16F5"/>
    <w:rsid w:val="00AE1BB8"/>
    <w:rsid w:val="00AE20DE"/>
    <w:rsid w:val="00AE3D60"/>
    <w:rsid w:val="00AE7167"/>
    <w:rsid w:val="00AE7C23"/>
    <w:rsid w:val="00AF3211"/>
    <w:rsid w:val="00AF4B09"/>
    <w:rsid w:val="00AF5628"/>
    <w:rsid w:val="00AF5FF3"/>
    <w:rsid w:val="00AF6086"/>
    <w:rsid w:val="00AF67FD"/>
    <w:rsid w:val="00B00C20"/>
    <w:rsid w:val="00B01369"/>
    <w:rsid w:val="00B013A3"/>
    <w:rsid w:val="00B0367C"/>
    <w:rsid w:val="00B04970"/>
    <w:rsid w:val="00B04F38"/>
    <w:rsid w:val="00B0589F"/>
    <w:rsid w:val="00B05D6A"/>
    <w:rsid w:val="00B06E5E"/>
    <w:rsid w:val="00B077F1"/>
    <w:rsid w:val="00B07DCB"/>
    <w:rsid w:val="00B10D0A"/>
    <w:rsid w:val="00B12069"/>
    <w:rsid w:val="00B12C6E"/>
    <w:rsid w:val="00B15034"/>
    <w:rsid w:val="00B1766B"/>
    <w:rsid w:val="00B21D51"/>
    <w:rsid w:val="00B22667"/>
    <w:rsid w:val="00B22912"/>
    <w:rsid w:val="00B23EC3"/>
    <w:rsid w:val="00B2446B"/>
    <w:rsid w:val="00B245C4"/>
    <w:rsid w:val="00B2476A"/>
    <w:rsid w:val="00B24D29"/>
    <w:rsid w:val="00B2513F"/>
    <w:rsid w:val="00B25C05"/>
    <w:rsid w:val="00B25FD8"/>
    <w:rsid w:val="00B30F5D"/>
    <w:rsid w:val="00B31D84"/>
    <w:rsid w:val="00B3427D"/>
    <w:rsid w:val="00B3538B"/>
    <w:rsid w:val="00B3691D"/>
    <w:rsid w:val="00B401E4"/>
    <w:rsid w:val="00B41467"/>
    <w:rsid w:val="00B42CDE"/>
    <w:rsid w:val="00B43E54"/>
    <w:rsid w:val="00B44F14"/>
    <w:rsid w:val="00B4621C"/>
    <w:rsid w:val="00B463F2"/>
    <w:rsid w:val="00B468F6"/>
    <w:rsid w:val="00B4739B"/>
    <w:rsid w:val="00B47913"/>
    <w:rsid w:val="00B47FF6"/>
    <w:rsid w:val="00B504A3"/>
    <w:rsid w:val="00B50C3D"/>
    <w:rsid w:val="00B50ECD"/>
    <w:rsid w:val="00B53373"/>
    <w:rsid w:val="00B53BD0"/>
    <w:rsid w:val="00B5544A"/>
    <w:rsid w:val="00B57097"/>
    <w:rsid w:val="00B6052E"/>
    <w:rsid w:val="00B608A1"/>
    <w:rsid w:val="00B60FBC"/>
    <w:rsid w:val="00B61C76"/>
    <w:rsid w:val="00B647FF"/>
    <w:rsid w:val="00B70672"/>
    <w:rsid w:val="00B71F50"/>
    <w:rsid w:val="00B74013"/>
    <w:rsid w:val="00B74556"/>
    <w:rsid w:val="00B753C8"/>
    <w:rsid w:val="00B75ED3"/>
    <w:rsid w:val="00B76739"/>
    <w:rsid w:val="00B76E06"/>
    <w:rsid w:val="00B77328"/>
    <w:rsid w:val="00B8048A"/>
    <w:rsid w:val="00B804DD"/>
    <w:rsid w:val="00B806F8"/>
    <w:rsid w:val="00B813C7"/>
    <w:rsid w:val="00B8371C"/>
    <w:rsid w:val="00B84F7A"/>
    <w:rsid w:val="00B84F89"/>
    <w:rsid w:val="00B85EE1"/>
    <w:rsid w:val="00B862B2"/>
    <w:rsid w:val="00B87183"/>
    <w:rsid w:val="00B90121"/>
    <w:rsid w:val="00B91A72"/>
    <w:rsid w:val="00B920AE"/>
    <w:rsid w:val="00B92DBF"/>
    <w:rsid w:val="00B945CB"/>
    <w:rsid w:val="00B956BE"/>
    <w:rsid w:val="00B97059"/>
    <w:rsid w:val="00B9748F"/>
    <w:rsid w:val="00B977EF"/>
    <w:rsid w:val="00BA0781"/>
    <w:rsid w:val="00BA0B4D"/>
    <w:rsid w:val="00BA1158"/>
    <w:rsid w:val="00BA134D"/>
    <w:rsid w:val="00BA3364"/>
    <w:rsid w:val="00BA40E2"/>
    <w:rsid w:val="00BA5EC1"/>
    <w:rsid w:val="00BB0AFF"/>
    <w:rsid w:val="00BB1488"/>
    <w:rsid w:val="00BB2FA3"/>
    <w:rsid w:val="00BB6A8B"/>
    <w:rsid w:val="00BC2F8C"/>
    <w:rsid w:val="00BC321B"/>
    <w:rsid w:val="00BC3540"/>
    <w:rsid w:val="00BC3ECD"/>
    <w:rsid w:val="00BC7426"/>
    <w:rsid w:val="00BC75D4"/>
    <w:rsid w:val="00BD060F"/>
    <w:rsid w:val="00BD1556"/>
    <w:rsid w:val="00BD1877"/>
    <w:rsid w:val="00BD4364"/>
    <w:rsid w:val="00BD652C"/>
    <w:rsid w:val="00BD7082"/>
    <w:rsid w:val="00BD72AF"/>
    <w:rsid w:val="00BE1865"/>
    <w:rsid w:val="00BE1AA6"/>
    <w:rsid w:val="00BE5B2B"/>
    <w:rsid w:val="00BE6823"/>
    <w:rsid w:val="00BF14D9"/>
    <w:rsid w:val="00BF19A0"/>
    <w:rsid w:val="00BF37D5"/>
    <w:rsid w:val="00BF563E"/>
    <w:rsid w:val="00BF59E1"/>
    <w:rsid w:val="00BF67BC"/>
    <w:rsid w:val="00BF6A88"/>
    <w:rsid w:val="00BF734B"/>
    <w:rsid w:val="00C01D99"/>
    <w:rsid w:val="00C02A9E"/>
    <w:rsid w:val="00C033E5"/>
    <w:rsid w:val="00C04788"/>
    <w:rsid w:val="00C04DEA"/>
    <w:rsid w:val="00C06AAC"/>
    <w:rsid w:val="00C06CDE"/>
    <w:rsid w:val="00C06EC2"/>
    <w:rsid w:val="00C075BC"/>
    <w:rsid w:val="00C117EC"/>
    <w:rsid w:val="00C144DA"/>
    <w:rsid w:val="00C14A9F"/>
    <w:rsid w:val="00C15E15"/>
    <w:rsid w:val="00C20503"/>
    <w:rsid w:val="00C21310"/>
    <w:rsid w:val="00C232B6"/>
    <w:rsid w:val="00C239B6"/>
    <w:rsid w:val="00C23E51"/>
    <w:rsid w:val="00C2423D"/>
    <w:rsid w:val="00C24393"/>
    <w:rsid w:val="00C25654"/>
    <w:rsid w:val="00C27937"/>
    <w:rsid w:val="00C30037"/>
    <w:rsid w:val="00C31E96"/>
    <w:rsid w:val="00C32727"/>
    <w:rsid w:val="00C33CC1"/>
    <w:rsid w:val="00C40BDA"/>
    <w:rsid w:val="00C42EF1"/>
    <w:rsid w:val="00C50B3A"/>
    <w:rsid w:val="00C52631"/>
    <w:rsid w:val="00C53260"/>
    <w:rsid w:val="00C5356C"/>
    <w:rsid w:val="00C5407D"/>
    <w:rsid w:val="00C54FCC"/>
    <w:rsid w:val="00C55928"/>
    <w:rsid w:val="00C572D2"/>
    <w:rsid w:val="00C61192"/>
    <w:rsid w:val="00C624AE"/>
    <w:rsid w:val="00C6297F"/>
    <w:rsid w:val="00C63C02"/>
    <w:rsid w:val="00C63DAD"/>
    <w:rsid w:val="00C64FD1"/>
    <w:rsid w:val="00C67E9A"/>
    <w:rsid w:val="00C72C10"/>
    <w:rsid w:val="00C733C3"/>
    <w:rsid w:val="00C76C93"/>
    <w:rsid w:val="00C778EF"/>
    <w:rsid w:val="00C81A6D"/>
    <w:rsid w:val="00C82287"/>
    <w:rsid w:val="00C82C1D"/>
    <w:rsid w:val="00C832F9"/>
    <w:rsid w:val="00C860FA"/>
    <w:rsid w:val="00C93594"/>
    <w:rsid w:val="00C9377D"/>
    <w:rsid w:val="00C93D8A"/>
    <w:rsid w:val="00C942BD"/>
    <w:rsid w:val="00C9499F"/>
    <w:rsid w:val="00C954DA"/>
    <w:rsid w:val="00C95E87"/>
    <w:rsid w:val="00C95FB8"/>
    <w:rsid w:val="00CA16D4"/>
    <w:rsid w:val="00CA1BB9"/>
    <w:rsid w:val="00CA1E66"/>
    <w:rsid w:val="00CA4893"/>
    <w:rsid w:val="00CA48FB"/>
    <w:rsid w:val="00CA4925"/>
    <w:rsid w:val="00CA5BC7"/>
    <w:rsid w:val="00CA70C0"/>
    <w:rsid w:val="00CB06AE"/>
    <w:rsid w:val="00CB0C37"/>
    <w:rsid w:val="00CB14C5"/>
    <w:rsid w:val="00CB1AF0"/>
    <w:rsid w:val="00CB32EA"/>
    <w:rsid w:val="00CB3A74"/>
    <w:rsid w:val="00CB489C"/>
    <w:rsid w:val="00CB64E0"/>
    <w:rsid w:val="00CC3272"/>
    <w:rsid w:val="00CC5020"/>
    <w:rsid w:val="00CC6B3F"/>
    <w:rsid w:val="00CD0BBD"/>
    <w:rsid w:val="00CD17B6"/>
    <w:rsid w:val="00CD1B6D"/>
    <w:rsid w:val="00CD2A62"/>
    <w:rsid w:val="00CD2B83"/>
    <w:rsid w:val="00CD31F8"/>
    <w:rsid w:val="00CD57A5"/>
    <w:rsid w:val="00CD77FC"/>
    <w:rsid w:val="00CE14E7"/>
    <w:rsid w:val="00CE1A5A"/>
    <w:rsid w:val="00CE27B7"/>
    <w:rsid w:val="00CE30C5"/>
    <w:rsid w:val="00CE4E79"/>
    <w:rsid w:val="00CE5B86"/>
    <w:rsid w:val="00CE7CF5"/>
    <w:rsid w:val="00CF0F02"/>
    <w:rsid w:val="00CF5850"/>
    <w:rsid w:val="00CF62BA"/>
    <w:rsid w:val="00CF66BB"/>
    <w:rsid w:val="00CF6FE7"/>
    <w:rsid w:val="00CF7EB8"/>
    <w:rsid w:val="00D013C0"/>
    <w:rsid w:val="00D0145D"/>
    <w:rsid w:val="00D0326E"/>
    <w:rsid w:val="00D06302"/>
    <w:rsid w:val="00D11C6B"/>
    <w:rsid w:val="00D11F04"/>
    <w:rsid w:val="00D1271F"/>
    <w:rsid w:val="00D12B20"/>
    <w:rsid w:val="00D165D1"/>
    <w:rsid w:val="00D16FEB"/>
    <w:rsid w:val="00D17D52"/>
    <w:rsid w:val="00D20951"/>
    <w:rsid w:val="00D21D2A"/>
    <w:rsid w:val="00D23454"/>
    <w:rsid w:val="00D23811"/>
    <w:rsid w:val="00D23AB5"/>
    <w:rsid w:val="00D23D5B"/>
    <w:rsid w:val="00D26993"/>
    <w:rsid w:val="00D27FA8"/>
    <w:rsid w:val="00D30A0C"/>
    <w:rsid w:val="00D31ACD"/>
    <w:rsid w:val="00D33530"/>
    <w:rsid w:val="00D335B4"/>
    <w:rsid w:val="00D35018"/>
    <w:rsid w:val="00D350E1"/>
    <w:rsid w:val="00D354B6"/>
    <w:rsid w:val="00D35DB1"/>
    <w:rsid w:val="00D40063"/>
    <w:rsid w:val="00D41BE3"/>
    <w:rsid w:val="00D431C4"/>
    <w:rsid w:val="00D4329A"/>
    <w:rsid w:val="00D44D6C"/>
    <w:rsid w:val="00D45028"/>
    <w:rsid w:val="00D453BF"/>
    <w:rsid w:val="00D46E3E"/>
    <w:rsid w:val="00D478E5"/>
    <w:rsid w:val="00D500F6"/>
    <w:rsid w:val="00D50A98"/>
    <w:rsid w:val="00D55A75"/>
    <w:rsid w:val="00D57F71"/>
    <w:rsid w:val="00D60A44"/>
    <w:rsid w:val="00D613EC"/>
    <w:rsid w:val="00D61EAD"/>
    <w:rsid w:val="00D628AE"/>
    <w:rsid w:val="00D634C4"/>
    <w:rsid w:val="00D63970"/>
    <w:rsid w:val="00D639BA"/>
    <w:rsid w:val="00D64F58"/>
    <w:rsid w:val="00D663D6"/>
    <w:rsid w:val="00D70396"/>
    <w:rsid w:val="00D70C02"/>
    <w:rsid w:val="00D71E81"/>
    <w:rsid w:val="00D72F75"/>
    <w:rsid w:val="00D7590D"/>
    <w:rsid w:val="00D769B7"/>
    <w:rsid w:val="00D76BCF"/>
    <w:rsid w:val="00D80650"/>
    <w:rsid w:val="00D824CD"/>
    <w:rsid w:val="00D83CFD"/>
    <w:rsid w:val="00D845E3"/>
    <w:rsid w:val="00D84978"/>
    <w:rsid w:val="00D85CC8"/>
    <w:rsid w:val="00D869E5"/>
    <w:rsid w:val="00D86D80"/>
    <w:rsid w:val="00D87676"/>
    <w:rsid w:val="00D87D02"/>
    <w:rsid w:val="00D9201B"/>
    <w:rsid w:val="00D92911"/>
    <w:rsid w:val="00D94A5C"/>
    <w:rsid w:val="00D95EF5"/>
    <w:rsid w:val="00D974F9"/>
    <w:rsid w:val="00DA22BE"/>
    <w:rsid w:val="00DA4D33"/>
    <w:rsid w:val="00DA56CF"/>
    <w:rsid w:val="00DA5D2C"/>
    <w:rsid w:val="00DA6607"/>
    <w:rsid w:val="00DB3241"/>
    <w:rsid w:val="00DB5358"/>
    <w:rsid w:val="00DB59A9"/>
    <w:rsid w:val="00DB71D1"/>
    <w:rsid w:val="00DC019A"/>
    <w:rsid w:val="00DC072A"/>
    <w:rsid w:val="00DC2710"/>
    <w:rsid w:val="00DC3162"/>
    <w:rsid w:val="00DC582E"/>
    <w:rsid w:val="00DC5C50"/>
    <w:rsid w:val="00DC5E4E"/>
    <w:rsid w:val="00DC78D2"/>
    <w:rsid w:val="00DC7BE9"/>
    <w:rsid w:val="00DD01E4"/>
    <w:rsid w:val="00DD0290"/>
    <w:rsid w:val="00DD02F2"/>
    <w:rsid w:val="00DD06A8"/>
    <w:rsid w:val="00DD06CF"/>
    <w:rsid w:val="00DD2CB4"/>
    <w:rsid w:val="00DD375B"/>
    <w:rsid w:val="00DD3A71"/>
    <w:rsid w:val="00DD3E21"/>
    <w:rsid w:val="00DD4969"/>
    <w:rsid w:val="00DD65CB"/>
    <w:rsid w:val="00DD6934"/>
    <w:rsid w:val="00DD6BFE"/>
    <w:rsid w:val="00DD77C6"/>
    <w:rsid w:val="00DE3635"/>
    <w:rsid w:val="00DE479F"/>
    <w:rsid w:val="00DE7EF2"/>
    <w:rsid w:val="00DF21D2"/>
    <w:rsid w:val="00DF24C7"/>
    <w:rsid w:val="00DF2802"/>
    <w:rsid w:val="00DF33A0"/>
    <w:rsid w:val="00DF61DD"/>
    <w:rsid w:val="00DF6374"/>
    <w:rsid w:val="00E00603"/>
    <w:rsid w:val="00E00A0F"/>
    <w:rsid w:val="00E014F1"/>
    <w:rsid w:val="00E02288"/>
    <w:rsid w:val="00E023CE"/>
    <w:rsid w:val="00E0331D"/>
    <w:rsid w:val="00E0358D"/>
    <w:rsid w:val="00E051EE"/>
    <w:rsid w:val="00E05CFD"/>
    <w:rsid w:val="00E10CF6"/>
    <w:rsid w:val="00E110B6"/>
    <w:rsid w:val="00E11580"/>
    <w:rsid w:val="00E1270E"/>
    <w:rsid w:val="00E142AC"/>
    <w:rsid w:val="00E1460F"/>
    <w:rsid w:val="00E154DF"/>
    <w:rsid w:val="00E22956"/>
    <w:rsid w:val="00E230C6"/>
    <w:rsid w:val="00E2564E"/>
    <w:rsid w:val="00E2742F"/>
    <w:rsid w:val="00E300DB"/>
    <w:rsid w:val="00E306F9"/>
    <w:rsid w:val="00E30D4E"/>
    <w:rsid w:val="00E31BF7"/>
    <w:rsid w:val="00E3237F"/>
    <w:rsid w:val="00E32414"/>
    <w:rsid w:val="00E340D4"/>
    <w:rsid w:val="00E41305"/>
    <w:rsid w:val="00E4255D"/>
    <w:rsid w:val="00E4419A"/>
    <w:rsid w:val="00E4439B"/>
    <w:rsid w:val="00E45635"/>
    <w:rsid w:val="00E46758"/>
    <w:rsid w:val="00E47DA0"/>
    <w:rsid w:val="00E5106C"/>
    <w:rsid w:val="00E51C0E"/>
    <w:rsid w:val="00E52651"/>
    <w:rsid w:val="00E539EE"/>
    <w:rsid w:val="00E53A1C"/>
    <w:rsid w:val="00E544E4"/>
    <w:rsid w:val="00E56F2A"/>
    <w:rsid w:val="00E57777"/>
    <w:rsid w:val="00E578EB"/>
    <w:rsid w:val="00E57CAD"/>
    <w:rsid w:val="00E609A7"/>
    <w:rsid w:val="00E611D0"/>
    <w:rsid w:val="00E63CBA"/>
    <w:rsid w:val="00E64853"/>
    <w:rsid w:val="00E64EAA"/>
    <w:rsid w:val="00E6555D"/>
    <w:rsid w:val="00E66149"/>
    <w:rsid w:val="00E66F33"/>
    <w:rsid w:val="00E70FEA"/>
    <w:rsid w:val="00E7278C"/>
    <w:rsid w:val="00E73947"/>
    <w:rsid w:val="00E74CE8"/>
    <w:rsid w:val="00E771C5"/>
    <w:rsid w:val="00E8129F"/>
    <w:rsid w:val="00E82770"/>
    <w:rsid w:val="00E8424E"/>
    <w:rsid w:val="00E85B53"/>
    <w:rsid w:val="00E86C20"/>
    <w:rsid w:val="00E90C8A"/>
    <w:rsid w:val="00E91452"/>
    <w:rsid w:val="00E91537"/>
    <w:rsid w:val="00E937E4"/>
    <w:rsid w:val="00E946B0"/>
    <w:rsid w:val="00E94873"/>
    <w:rsid w:val="00E94BFE"/>
    <w:rsid w:val="00E95FAA"/>
    <w:rsid w:val="00E96E8D"/>
    <w:rsid w:val="00E970A0"/>
    <w:rsid w:val="00E972D7"/>
    <w:rsid w:val="00E97C9B"/>
    <w:rsid w:val="00EA083D"/>
    <w:rsid w:val="00EA1257"/>
    <w:rsid w:val="00EA22A1"/>
    <w:rsid w:val="00EA29BC"/>
    <w:rsid w:val="00EA367B"/>
    <w:rsid w:val="00EA59EB"/>
    <w:rsid w:val="00EA6973"/>
    <w:rsid w:val="00EA702B"/>
    <w:rsid w:val="00EB087A"/>
    <w:rsid w:val="00EB1340"/>
    <w:rsid w:val="00EB3DFE"/>
    <w:rsid w:val="00EB3FC2"/>
    <w:rsid w:val="00EB48D8"/>
    <w:rsid w:val="00EB5125"/>
    <w:rsid w:val="00EB60CF"/>
    <w:rsid w:val="00EB7AB4"/>
    <w:rsid w:val="00EB7AC9"/>
    <w:rsid w:val="00EC5AB7"/>
    <w:rsid w:val="00ED0490"/>
    <w:rsid w:val="00ED0E9F"/>
    <w:rsid w:val="00ED2622"/>
    <w:rsid w:val="00ED40B9"/>
    <w:rsid w:val="00ED46E8"/>
    <w:rsid w:val="00ED49E0"/>
    <w:rsid w:val="00EE0735"/>
    <w:rsid w:val="00EE1C70"/>
    <w:rsid w:val="00EE5BE1"/>
    <w:rsid w:val="00EE6131"/>
    <w:rsid w:val="00EE7280"/>
    <w:rsid w:val="00EE7FD6"/>
    <w:rsid w:val="00EF0672"/>
    <w:rsid w:val="00EF168E"/>
    <w:rsid w:val="00EF527F"/>
    <w:rsid w:val="00EF6FC5"/>
    <w:rsid w:val="00F002FC"/>
    <w:rsid w:val="00F00B75"/>
    <w:rsid w:val="00F0153C"/>
    <w:rsid w:val="00F017C9"/>
    <w:rsid w:val="00F01CB3"/>
    <w:rsid w:val="00F03101"/>
    <w:rsid w:val="00F0378C"/>
    <w:rsid w:val="00F03851"/>
    <w:rsid w:val="00F03A4B"/>
    <w:rsid w:val="00F04EB9"/>
    <w:rsid w:val="00F04F2F"/>
    <w:rsid w:val="00F05F0F"/>
    <w:rsid w:val="00F0642A"/>
    <w:rsid w:val="00F07B51"/>
    <w:rsid w:val="00F07C49"/>
    <w:rsid w:val="00F10A58"/>
    <w:rsid w:val="00F110A0"/>
    <w:rsid w:val="00F15F25"/>
    <w:rsid w:val="00F1721A"/>
    <w:rsid w:val="00F174EC"/>
    <w:rsid w:val="00F17A76"/>
    <w:rsid w:val="00F20329"/>
    <w:rsid w:val="00F2086A"/>
    <w:rsid w:val="00F209F9"/>
    <w:rsid w:val="00F21A2A"/>
    <w:rsid w:val="00F22971"/>
    <w:rsid w:val="00F23FB9"/>
    <w:rsid w:val="00F25304"/>
    <w:rsid w:val="00F26CD2"/>
    <w:rsid w:val="00F30CED"/>
    <w:rsid w:val="00F327DB"/>
    <w:rsid w:val="00F33804"/>
    <w:rsid w:val="00F33B22"/>
    <w:rsid w:val="00F33C2D"/>
    <w:rsid w:val="00F36FC9"/>
    <w:rsid w:val="00F37112"/>
    <w:rsid w:val="00F37BDA"/>
    <w:rsid w:val="00F37C17"/>
    <w:rsid w:val="00F420E4"/>
    <w:rsid w:val="00F43779"/>
    <w:rsid w:val="00F4424A"/>
    <w:rsid w:val="00F4623E"/>
    <w:rsid w:val="00F4699D"/>
    <w:rsid w:val="00F4710B"/>
    <w:rsid w:val="00F47542"/>
    <w:rsid w:val="00F51E11"/>
    <w:rsid w:val="00F52784"/>
    <w:rsid w:val="00F529C9"/>
    <w:rsid w:val="00F52C19"/>
    <w:rsid w:val="00F5305D"/>
    <w:rsid w:val="00F56BC2"/>
    <w:rsid w:val="00F60980"/>
    <w:rsid w:val="00F61BC6"/>
    <w:rsid w:val="00F63591"/>
    <w:rsid w:val="00F64EE1"/>
    <w:rsid w:val="00F6642C"/>
    <w:rsid w:val="00F67AD6"/>
    <w:rsid w:val="00F715C1"/>
    <w:rsid w:val="00F72116"/>
    <w:rsid w:val="00F73477"/>
    <w:rsid w:val="00F74FB4"/>
    <w:rsid w:val="00F7628C"/>
    <w:rsid w:val="00F76EBA"/>
    <w:rsid w:val="00F7706A"/>
    <w:rsid w:val="00F80152"/>
    <w:rsid w:val="00F810E7"/>
    <w:rsid w:val="00F83029"/>
    <w:rsid w:val="00F867AC"/>
    <w:rsid w:val="00F86A00"/>
    <w:rsid w:val="00F90714"/>
    <w:rsid w:val="00F9145A"/>
    <w:rsid w:val="00F9165A"/>
    <w:rsid w:val="00F91AA7"/>
    <w:rsid w:val="00F922E0"/>
    <w:rsid w:val="00F929A4"/>
    <w:rsid w:val="00F92C9C"/>
    <w:rsid w:val="00F93E9D"/>
    <w:rsid w:val="00F95FDD"/>
    <w:rsid w:val="00F96847"/>
    <w:rsid w:val="00FA0F3D"/>
    <w:rsid w:val="00FA134E"/>
    <w:rsid w:val="00FA1381"/>
    <w:rsid w:val="00FA1644"/>
    <w:rsid w:val="00FA2FE6"/>
    <w:rsid w:val="00FB138A"/>
    <w:rsid w:val="00FB40A5"/>
    <w:rsid w:val="00FB5E38"/>
    <w:rsid w:val="00FB6758"/>
    <w:rsid w:val="00FB79DF"/>
    <w:rsid w:val="00FB7B6E"/>
    <w:rsid w:val="00FC0D4B"/>
    <w:rsid w:val="00FC0F31"/>
    <w:rsid w:val="00FC2A06"/>
    <w:rsid w:val="00FC31D8"/>
    <w:rsid w:val="00FC3757"/>
    <w:rsid w:val="00FC4A7E"/>
    <w:rsid w:val="00FC5B9C"/>
    <w:rsid w:val="00FC5BC0"/>
    <w:rsid w:val="00FC5D70"/>
    <w:rsid w:val="00FC62A9"/>
    <w:rsid w:val="00FD0D28"/>
    <w:rsid w:val="00FD4A45"/>
    <w:rsid w:val="00FD6BA3"/>
    <w:rsid w:val="00FE3717"/>
    <w:rsid w:val="00FE5AC2"/>
    <w:rsid w:val="00FF0067"/>
    <w:rsid w:val="00FF00D0"/>
    <w:rsid w:val="00FF04B6"/>
    <w:rsid w:val="00FF19C6"/>
    <w:rsid w:val="00FF23E7"/>
    <w:rsid w:val="00FF268C"/>
    <w:rsid w:val="00FF27E5"/>
    <w:rsid w:val="00FF37E2"/>
    <w:rsid w:val="00FF3F05"/>
    <w:rsid w:val="00FF45DC"/>
    <w:rsid w:val="00FF5F6B"/>
    <w:rsid w:val="00FF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8F79B24-69E6-4E36-8434-4ADCB4BA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91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CB06AE"/>
    <w:pPr>
      <w:keepNext/>
      <w:spacing w:line="340" w:lineRule="exact"/>
      <w:outlineLvl w:val="0"/>
    </w:pPr>
    <w:rPr>
      <w:rFonts w:ascii="標楷體" w:hAnsi="標楷體"/>
      <w:sz w:val="28"/>
    </w:rPr>
  </w:style>
  <w:style w:type="paragraph" w:styleId="3">
    <w:name w:val="heading 3"/>
    <w:basedOn w:val="a"/>
    <w:next w:val="a"/>
    <w:qFormat/>
    <w:rsid w:val="00A8791F"/>
    <w:pPr>
      <w:keepNext/>
      <w:numPr>
        <w:numId w:val="3"/>
      </w:numPr>
      <w:tabs>
        <w:tab w:val="clear" w:pos="720"/>
        <w:tab w:val="num" w:pos="360"/>
      </w:tabs>
      <w:spacing w:line="480" w:lineRule="exact"/>
      <w:ind w:left="360" w:hanging="360"/>
      <w:jc w:val="both"/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國中題目"/>
    <w:basedOn w:val="a"/>
    <w:rsid w:val="00A8791F"/>
    <w:pPr>
      <w:adjustRightInd w:val="0"/>
      <w:snapToGrid w:val="0"/>
    </w:pPr>
    <w:rPr>
      <w:kern w:val="0"/>
    </w:rPr>
  </w:style>
  <w:style w:type="paragraph" w:customStyle="1" w:styleId="a4">
    <w:name w:val="國中答案"/>
    <w:basedOn w:val="a"/>
    <w:rsid w:val="00A8791F"/>
    <w:pPr>
      <w:adjustRightInd w:val="0"/>
      <w:snapToGrid w:val="0"/>
    </w:pPr>
    <w:rPr>
      <w:color w:val="0000FF"/>
      <w:kern w:val="0"/>
    </w:rPr>
  </w:style>
  <w:style w:type="paragraph" w:styleId="a5">
    <w:name w:val="header"/>
    <w:basedOn w:val="a"/>
    <w:rsid w:val="00A879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879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A8791F"/>
  </w:style>
  <w:style w:type="paragraph" w:styleId="a8">
    <w:name w:val="Balloon Text"/>
    <w:basedOn w:val="a"/>
    <w:semiHidden/>
    <w:rsid w:val="00AB43FE"/>
    <w:rPr>
      <w:rFonts w:ascii="Arial" w:hAnsi="Arial"/>
      <w:sz w:val="18"/>
      <w:szCs w:val="18"/>
    </w:rPr>
  </w:style>
  <w:style w:type="table" w:styleId="a9">
    <w:name w:val="Table Grid"/>
    <w:basedOn w:val="a1"/>
    <w:rsid w:val="00324C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行事曆 1"/>
    <w:basedOn w:val="a1"/>
    <w:uiPriority w:val="99"/>
    <w:qFormat/>
    <w:rsid w:val="00E154DF"/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eastAsia="新細明體" w:hAnsi="Calibr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aa">
    <w:name w:val="Hyperlink"/>
    <w:basedOn w:val="a0"/>
    <w:uiPriority w:val="99"/>
    <w:unhideWhenUsed/>
    <w:rsid w:val="00C27937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C93D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06-">
    <w:name w:val="●06-選擇題"/>
    <w:basedOn w:val="a"/>
    <w:link w:val="06-0"/>
    <w:rsid w:val="00B50C3D"/>
    <w:pPr>
      <w:tabs>
        <w:tab w:val="right" w:pos="910"/>
        <w:tab w:val="left" w:pos="3402"/>
      </w:tabs>
      <w:adjustRightInd w:val="0"/>
      <w:snapToGrid w:val="0"/>
      <w:spacing w:line="340" w:lineRule="exact"/>
      <w:ind w:left="950" w:hangingChars="432" w:hanging="950"/>
      <w:jc w:val="both"/>
    </w:pPr>
    <w:rPr>
      <w:snapToGrid w:val="0"/>
      <w:kern w:val="0"/>
      <w:sz w:val="22"/>
      <w:szCs w:val="22"/>
    </w:rPr>
  </w:style>
  <w:style w:type="character" w:customStyle="1" w:styleId="06-0">
    <w:name w:val="●06-選擇題 字元"/>
    <w:link w:val="06-"/>
    <w:rsid w:val="00B50C3D"/>
    <w:rPr>
      <w:snapToGrid w:val="0"/>
      <w:sz w:val="22"/>
      <w:szCs w:val="22"/>
    </w:rPr>
  </w:style>
  <w:style w:type="paragraph" w:customStyle="1" w:styleId="06-1">
    <w:name w:val="●06-選擇圖"/>
    <w:basedOn w:val="06-"/>
    <w:qFormat/>
    <w:rsid w:val="00B50C3D"/>
    <w:pPr>
      <w:spacing w:line="240" w:lineRule="auto"/>
      <w:ind w:leftChars="402" w:left="1427" w:hangingChars="210" w:hanging="462"/>
    </w:pPr>
    <w:rPr>
      <w:noProof/>
      <w:snapToGrid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1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zh.wikipedia.org/wiki/%E5%9C%B0%E9%9C%87" TargetMode="External"/><Relationship Id="rId26" Type="http://schemas.openxmlformats.org/officeDocument/2006/relationships/image" Target="media/image12.png"/><Relationship Id="rId21" Type="http://schemas.openxmlformats.org/officeDocument/2006/relationships/hyperlink" Target="https://zh.wikipedia.org/wiki/%E4%BC%91%E7%9C%A0%E7%81%AB%E5%B1%B1" TargetMode="External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zh.wikipedia.org/wiki/%E5%A4%AA%E5%B9%B3%E6%B4%8B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s://zh.wikipedia.org/wiki/%E5%85%AC%E9%87%8C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9.pn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zh.wikipedia.org/wiki/%E7%81%AB%E5%B1%B1%E7%88%86%E7%99%BC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hyperlink" Target="https://zh.wikipedia.org/wiki/%E5%9C%B0%E7%90%83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8263;&#22781;\&#25945;&#23416;&#27284;&#26696;\&#32771;&#21367;\&#22320;&#31185;\102&#19978;1&#27573;9&#24180;&#32026;&#22320;&#31185;\102&#19978;1&#27573;9&#24180;&#32026;&#22320;&#31185;&#38988;&#30446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00B2227-5690-43D9-BE31-5C29A5E4B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102上1段9年級地科題目</Template>
  <TotalTime>1539</TotalTime>
  <Pages>4</Pages>
  <Words>612</Words>
  <Characters>3490</Characters>
  <Application>Microsoft Office Word</Application>
  <DocSecurity>0</DocSecurity>
  <Lines>29</Lines>
  <Paragraphs>8</Paragraphs>
  <ScaleCrop>false</ScaleCrop>
  <Company/>
  <LinksUpToDate>false</LinksUpToDate>
  <CharactersWithSpaces>4094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理化第0-1章基本學力測驗題</dc:title>
  <dc:creator>aliwu</dc:creator>
  <cp:lastModifiedBy>fangcs52</cp:lastModifiedBy>
  <cp:revision>130</cp:revision>
  <cp:lastPrinted>2019-11-19T08:45:00Z</cp:lastPrinted>
  <dcterms:created xsi:type="dcterms:W3CDTF">2019-11-11T00:19:00Z</dcterms:created>
  <dcterms:modified xsi:type="dcterms:W3CDTF">2019-11-20T00:20:00Z</dcterms:modified>
</cp:coreProperties>
</file>